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C58" w:rsidRDefault="00701C58" w:rsidP="0057497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701C58" w:rsidRDefault="00701C58" w:rsidP="0057497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УЛЬЧСКОГО МУНИЦИПАЛЬНОГО РАЙОНА</w:t>
      </w:r>
    </w:p>
    <w:p w:rsidR="00701C58" w:rsidRDefault="00701C58" w:rsidP="0057497F">
      <w:pPr>
        <w:jc w:val="center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:rsidR="00701C58" w:rsidRDefault="00701C58" w:rsidP="0057497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01C58" w:rsidRDefault="00701C58" w:rsidP="0057497F">
      <w:pPr>
        <w:jc w:val="center"/>
        <w:rPr>
          <w:sz w:val="28"/>
          <w:szCs w:val="28"/>
        </w:rPr>
      </w:pPr>
    </w:p>
    <w:p w:rsidR="00701C58" w:rsidRDefault="00701C58" w:rsidP="0057497F">
      <w:pPr>
        <w:jc w:val="both"/>
        <w:rPr>
          <w:sz w:val="28"/>
          <w:szCs w:val="28"/>
          <w:u w:val="single"/>
        </w:rPr>
      </w:pPr>
    </w:p>
    <w:p w:rsidR="00701C58" w:rsidRDefault="00701C58" w:rsidP="0057497F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30.01.2013   № 70-па</w:t>
      </w:r>
      <w:r>
        <w:rPr>
          <w:sz w:val="28"/>
          <w:szCs w:val="28"/>
        </w:rPr>
        <w:t xml:space="preserve">                                                         </w:t>
      </w:r>
    </w:p>
    <w:p w:rsidR="00701C58" w:rsidRDefault="00701C58" w:rsidP="0057497F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с. Богородское  </w:t>
      </w:r>
    </w:p>
    <w:p w:rsidR="00701C58" w:rsidRDefault="00701C58" w:rsidP="0057497F">
      <w:pPr>
        <w:jc w:val="both"/>
        <w:rPr>
          <w:sz w:val="28"/>
          <w:szCs w:val="28"/>
        </w:rPr>
      </w:pPr>
    </w:p>
    <w:p w:rsidR="00701C58" w:rsidRDefault="00701C58" w:rsidP="00FE579E">
      <w:pPr>
        <w:rPr>
          <w:sz w:val="28"/>
          <w:szCs w:val="28"/>
        </w:rPr>
      </w:pPr>
    </w:p>
    <w:p w:rsidR="00701C58" w:rsidRDefault="00701C58" w:rsidP="00FE579E">
      <w:pPr>
        <w:rPr>
          <w:sz w:val="28"/>
          <w:szCs w:val="28"/>
        </w:rPr>
      </w:pPr>
    </w:p>
    <w:p w:rsidR="00701C58" w:rsidRDefault="00701C58" w:rsidP="00FE579E">
      <w:pPr>
        <w:rPr>
          <w:sz w:val="28"/>
          <w:szCs w:val="28"/>
        </w:rPr>
      </w:pPr>
      <w:r>
        <w:rPr>
          <w:sz w:val="28"/>
          <w:szCs w:val="28"/>
        </w:rPr>
        <w:t>Об открытии ледовой переправы</w:t>
      </w:r>
    </w:p>
    <w:p w:rsidR="00701C58" w:rsidRPr="00593DA1" w:rsidRDefault="00701C58" w:rsidP="00FE579E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Pr="00593DA1">
        <w:rPr>
          <w:sz w:val="28"/>
          <w:szCs w:val="28"/>
        </w:rPr>
        <w:t>с.</w:t>
      </w:r>
      <w:r>
        <w:rPr>
          <w:sz w:val="28"/>
          <w:szCs w:val="28"/>
        </w:rPr>
        <w:t>Тахта-с.Кальма»</w:t>
      </w:r>
    </w:p>
    <w:p w:rsidR="00701C58" w:rsidRDefault="00701C58" w:rsidP="00FE579E">
      <w:pPr>
        <w:rPr>
          <w:sz w:val="28"/>
          <w:szCs w:val="28"/>
        </w:rPr>
      </w:pPr>
    </w:p>
    <w:p w:rsidR="00701C58" w:rsidRPr="00CE01DB" w:rsidRDefault="00701C58" w:rsidP="00FE579E">
      <w:pPr>
        <w:rPr>
          <w:sz w:val="28"/>
          <w:szCs w:val="28"/>
        </w:rPr>
      </w:pPr>
    </w:p>
    <w:p w:rsidR="00701C58" w:rsidRPr="00D51375" w:rsidRDefault="00701C58" w:rsidP="00B522B7">
      <w:pPr>
        <w:jc w:val="both"/>
        <w:rPr>
          <w:sz w:val="28"/>
          <w:szCs w:val="28"/>
        </w:rPr>
      </w:pPr>
      <w:r>
        <w:tab/>
      </w:r>
      <w:r w:rsidRPr="00D51375">
        <w:rPr>
          <w:sz w:val="28"/>
          <w:szCs w:val="28"/>
        </w:rPr>
        <w:t>В связи с завершением обустройства ледовой переправы            «с.Тахта-с.Кальма» и на основании акта контрольной проверки грузоподъемности ледовой переправы от 10.01.2013, акта технического освидетельствования переправы на льду от 29.01.2013 № 08, муниципального контракта от 11.01.2013 № 93-2012 «На выполнение работ по содержанию ледовой переправы «с.Тахта-с.Кальма»», администрация района</w:t>
      </w:r>
    </w:p>
    <w:p w:rsidR="00701C58" w:rsidRPr="00D51375" w:rsidRDefault="00701C58" w:rsidP="00FE579E">
      <w:pPr>
        <w:jc w:val="both"/>
        <w:rPr>
          <w:sz w:val="28"/>
          <w:szCs w:val="28"/>
        </w:rPr>
      </w:pPr>
      <w:r w:rsidRPr="00D51375">
        <w:rPr>
          <w:sz w:val="28"/>
          <w:szCs w:val="28"/>
        </w:rPr>
        <w:t>ПОСТАНОВЛЯЕТ:</w:t>
      </w:r>
    </w:p>
    <w:p w:rsidR="00701C58" w:rsidRPr="00D51375" w:rsidRDefault="00701C58" w:rsidP="00FE579E">
      <w:pPr>
        <w:jc w:val="both"/>
        <w:rPr>
          <w:sz w:val="28"/>
          <w:szCs w:val="28"/>
        </w:rPr>
      </w:pPr>
      <w:r w:rsidRPr="00D51375">
        <w:rPr>
          <w:sz w:val="28"/>
          <w:szCs w:val="28"/>
        </w:rPr>
        <w:tab/>
        <w:t>1. Разрешить движение по ледовой переправе «с.Тахта-с.Кальма»  колесного транспорта общим весом до 7 тонн.</w:t>
      </w:r>
    </w:p>
    <w:p w:rsidR="00701C58" w:rsidRPr="00D51375" w:rsidRDefault="00701C58" w:rsidP="00FE579E">
      <w:pPr>
        <w:ind w:firstLine="708"/>
        <w:jc w:val="both"/>
        <w:rPr>
          <w:sz w:val="28"/>
          <w:szCs w:val="28"/>
        </w:rPr>
      </w:pPr>
      <w:r w:rsidRPr="00D51375">
        <w:rPr>
          <w:sz w:val="28"/>
          <w:szCs w:val="28"/>
        </w:rPr>
        <w:t>2. Рекомендовать Муниципальному унитарному предприятию Тахтинского сельского поселения «Тахтинский жилищно-энергетический комплекс» (Лебеденко А.Н.) обустроить и содержать ледовую переправу в соответствии с требованиями Инструкции по проектированию, строительству и эксплуатации ледовых переправ ОДН 218.010-98.</w:t>
      </w:r>
    </w:p>
    <w:p w:rsidR="00701C58" w:rsidRPr="00D51375" w:rsidRDefault="00701C58" w:rsidP="00FE579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1375">
        <w:rPr>
          <w:sz w:val="28"/>
          <w:szCs w:val="28"/>
        </w:rPr>
        <w:tab/>
        <w:t>3. Рекомендовать Отделу министерства внутренних дел РФ по Ульчскому муниципальному району  (Чебаненко Е.Н.) обеспечить общественный порядок и контроль за соблюдением Правил дорожного движения водителями автомобильного транспорта на ледовой переправе.</w:t>
      </w:r>
      <w:r w:rsidRPr="00D51375">
        <w:rPr>
          <w:sz w:val="28"/>
          <w:szCs w:val="28"/>
        </w:rPr>
        <w:tab/>
      </w:r>
    </w:p>
    <w:p w:rsidR="00701C58" w:rsidRPr="00D51375" w:rsidRDefault="00701C58" w:rsidP="00FE579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51375">
        <w:rPr>
          <w:sz w:val="28"/>
          <w:szCs w:val="28"/>
        </w:rPr>
        <w:t>4. Контроль за исполнением настоящего постановления оставляю за собой.</w:t>
      </w:r>
    </w:p>
    <w:p w:rsidR="00701C58" w:rsidRPr="00D51375" w:rsidRDefault="00701C58" w:rsidP="00FE579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1375">
        <w:rPr>
          <w:rFonts w:ascii="Times New Roman" w:hAnsi="Times New Roman" w:cs="Times New Roman"/>
          <w:sz w:val="28"/>
          <w:szCs w:val="28"/>
        </w:rPr>
        <w:t>5. Настоящее постановление вступает в силу со дня его официального опубликования.</w:t>
      </w:r>
    </w:p>
    <w:p w:rsidR="00701C58" w:rsidRPr="00D51375" w:rsidRDefault="00701C58" w:rsidP="00FE579E">
      <w:pPr>
        <w:pStyle w:val="BodyTextIndent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701C58" w:rsidRPr="00D51375" w:rsidRDefault="00701C58" w:rsidP="00FE579E">
      <w:pPr>
        <w:pStyle w:val="BodyTextIndent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701C58" w:rsidRPr="00D51375" w:rsidRDefault="00701C58" w:rsidP="00FE579E">
      <w:pPr>
        <w:pStyle w:val="BodyTextIndent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701C58" w:rsidRPr="00D51375" w:rsidRDefault="00701C58" w:rsidP="00FE579E">
      <w:pPr>
        <w:pStyle w:val="BodyTextIndent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701C58" w:rsidRPr="00D51375" w:rsidRDefault="00701C58" w:rsidP="00FE579E">
      <w:pPr>
        <w:pStyle w:val="BodyTextIndent2"/>
        <w:tabs>
          <w:tab w:val="left" w:pos="0"/>
          <w:tab w:val="left" w:pos="360"/>
        </w:tabs>
        <w:ind w:firstLine="0"/>
        <w:rPr>
          <w:sz w:val="28"/>
          <w:szCs w:val="28"/>
        </w:rPr>
      </w:pPr>
      <w:r w:rsidRPr="00D51375">
        <w:rPr>
          <w:sz w:val="28"/>
          <w:szCs w:val="28"/>
        </w:rPr>
        <w:t>И.о. главы администрации района                                                      А.В. Лещук</w:t>
      </w:r>
    </w:p>
    <w:sectPr w:rsidR="00701C58" w:rsidRPr="00D51375" w:rsidSect="00844448">
      <w:pgSz w:w="11906" w:h="16838"/>
      <w:pgMar w:top="1134" w:right="567" w:bottom="1134" w:left="204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579E"/>
    <w:rsid w:val="00007214"/>
    <w:rsid w:val="00010E89"/>
    <w:rsid w:val="00013B4D"/>
    <w:rsid w:val="000143B5"/>
    <w:rsid w:val="00016403"/>
    <w:rsid w:val="00016497"/>
    <w:rsid w:val="00022539"/>
    <w:rsid w:val="00026CC3"/>
    <w:rsid w:val="00030036"/>
    <w:rsid w:val="000311D3"/>
    <w:rsid w:val="0003253E"/>
    <w:rsid w:val="000329BD"/>
    <w:rsid w:val="00033268"/>
    <w:rsid w:val="000342F9"/>
    <w:rsid w:val="00035FA8"/>
    <w:rsid w:val="0003757E"/>
    <w:rsid w:val="00042517"/>
    <w:rsid w:val="00042B6E"/>
    <w:rsid w:val="00044B02"/>
    <w:rsid w:val="0005058B"/>
    <w:rsid w:val="00054406"/>
    <w:rsid w:val="00055E96"/>
    <w:rsid w:val="00056988"/>
    <w:rsid w:val="00060F70"/>
    <w:rsid w:val="00061BD4"/>
    <w:rsid w:val="00064CB0"/>
    <w:rsid w:val="00065F68"/>
    <w:rsid w:val="00075260"/>
    <w:rsid w:val="00080C13"/>
    <w:rsid w:val="000938D7"/>
    <w:rsid w:val="00093C23"/>
    <w:rsid w:val="00095EB0"/>
    <w:rsid w:val="000A592A"/>
    <w:rsid w:val="000A711E"/>
    <w:rsid w:val="000B1BE1"/>
    <w:rsid w:val="000B4A49"/>
    <w:rsid w:val="000B65D9"/>
    <w:rsid w:val="000B7321"/>
    <w:rsid w:val="000C2C30"/>
    <w:rsid w:val="000D194D"/>
    <w:rsid w:val="000D23CA"/>
    <w:rsid w:val="000D3E81"/>
    <w:rsid w:val="000E0877"/>
    <w:rsid w:val="000E1865"/>
    <w:rsid w:val="000E223A"/>
    <w:rsid w:val="000F0CA9"/>
    <w:rsid w:val="000F0DB4"/>
    <w:rsid w:val="000F24D5"/>
    <w:rsid w:val="00103410"/>
    <w:rsid w:val="001100D7"/>
    <w:rsid w:val="00120F44"/>
    <w:rsid w:val="00121695"/>
    <w:rsid w:val="00121DC0"/>
    <w:rsid w:val="00121E74"/>
    <w:rsid w:val="00123932"/>
    <w:rsid w:val="00123B1C"/>
    <w:rsid w:val="00125AC6"/>
    <w:rsid w:val="00131701"/>
    <w:rsid w:val="0013185A"/>
    <w:rsid w:val="00131D3A"/>
    <w:rsid w:val="00132160"/>
    <w:rsid w:val="00133D8C"/>
    <w:rsid w:val="00143D45"/>
    <w:rsid w:val="00145CBC"/>
    <w:rsid w:val="00153700"/>
    <w:rsid w:val="00162DE3"/>
    <w:rsid w:val="00163A17"/>
    <w:rsid w:val="001728B9"/>
    <w:rsid w:val="001750F2"/>
    <w:rsid w:val="00175BFF"/>
    <w:rsid w:val="00176008"/>
    <w:rsid w:val="001853F0"/>
    <w:rsid w:val="00193D02"/>
    <w:rsid w:val="00196AFD"/>
    <w:rsid w:val="001A06B0"/>
    <w:rsid w:val="001A4E26"/>
    <w:rsid w:val="001A55D1"/>
    <w:rsid w:val="001B14F8"/>
    <w:rsid w:val="001B282D"/>
    <w:rsid w:val="001B32AA"/>
    <w:rsid w:val="001B3CFD"/>
    <w:rsid w:val="001B511C"/>
    <w:rsid w:val="001C1103"/>
    <w:rsid w:val="001C561C"/>
    <w:rsid w:val="001D2EB9"/>
    <w:rsid w:val="001D428C"/>
    <w:rsid w:val="001D5F18"/>
    <w:rsid w:val="001D7B0B"/>
    <w:rsid w:val="001E1A2D"/>
    <w:rsid w:val="001E2282"/>
    <w:rsid w:val="001E7524"/>
    <w:rsid w:val="001F5DAF"/>
    <w:rsid w:val="001F5E78"/>
    <w:rsid w:val="001F727C"/>
    <w:rsid w:val="00203D87"/>
    <w:rsid w:val="00214B15"/>
    <w:rsid w:val="00217F2A"/>
    <w:rsid w:val="002256B6"/>
    <w:rsid w:val="002361A3"/>
    <w:rsid w:val="002361B5"/>
    <w:rsid w:val="00236384"/>
    <w:rsid w:val="002410B2"/>
    <w:rsid w:val="00243AEE"/>
    <w:rsid w:val="0025031F"/>
    <w:rsid w:val="00250F75"/>
    <w:rsid w:val="002519B9"/>
    <w:rsid w:val="00252309"/>
    <w:rsid w:val="002624D8"/>
    <w:rsid w:val="00262C19"/>
    <w:rsid w:val="002704F7"/>
    <w:rsid w:val="00270836"/>
    <w:rsid w:val="0027105D"/>
    <w:rsid w:val="00275695"/>
    <w:rsid w:val="00277B7D"/>
    <w:rsid w:val="00281443"/>
    <w:rsid w:val="00284B75"/>
    <w:rsid w:val="002A4A92"/>
    <w:rsid w:val="002B316B"/>
    <w:rsid w:val="002C3CC4"/>
    <w:rsid w:val="002C78F3"/>
    <w:rsid w:val="002D11E8"/>
    <w:rsid w:val="002E3E12"/>
    <w:rsid w:val="002E59F1"/>
    <w:rsid w:val="002F66FA"/>
    <w:rsid w:val="002F6BCD"/>
    <w:rsid w:val="00302087"/>
    <w:rsid w:val="00307756"/>
    <w:rsid w:val="00310785"/>
    <w:rsid w:val="00314ED6"/>
    <w:rsid w:val="003225BF"/>
    <w:rsid w:val="003274DB"/>
    <w:rsid w:val="00331D6D"/>
    <w:rsid w:val="003323A5"/>
    <w:rsid w:val="00333B50"/>
    <w:rsid w:val="00337837"/>
    <w:rsid w:val="003418B5"/>
    <w:rsid w:val="00343FE2"/>
    <w:rsid w:val="003504F0"/>
    <w:rsid w:val="00351E50"/>
    <w:rsid w:val="00354E60"/>
    <w:rsid w:val="00355C59"/>
    <w:rsid w:val="00357922"/>
    <w:rsid w:val="00360930"/>
    <w:rsid w:val="0036331C"/>
    <w:rsid w:val="00367601"/>
    <w:rsid w:val="00391694"/>
    <w:rsid w:val="0039401E"/>
    <w:rsid w:val="003A3D9A"/>
    <w:rsid w:val="003A3FC1"/>
    <w:rsid w:val="003A4B27"/>
    <w:rsid w:val="003A4B36"/>
    <w:rsid w:val="003A7A2B"/>
    <w:rsid w:val="003B052E"/>
    <w:rsid w:val="003B2AC2"/>
    <w:rsid w:val="003B5DD2"/>
    <w:rsid w:val="003C4148"/>
    <w:rsid w:val="003C41D4"/>
    <w:rsid w:val="003C46BC"/>
    <w:rsid w:val="003C4753"/>
    <w:rsid w:val="003C4839"/>
    <w:rsid w:val="003C7A1D"/>
    <w:rsid w:val="003C7E94"/>
    <w:rsid w:val="003D0344"/>
    <w:rsid w:val="003D1FDB"/>
    <w:rsid w:val="003D5E95"/>
    <w:rsid w:val="003D6405"/>
    <w:rsid w:val="003E1A1D"/>
    <w:rsid w:val="00400BDF"/>
    <w:rsid w:val="00406E0F"/>
    <w:rsid w:val="00423293"/>
    <w:rsid w:val="00436FF0"/>
    <w:rsid w:val="00444CDA"/>
    <w:rsid w:val="00446109"/>
    <w:rsid w:val="004503E3"/>
    <w:rsid w:val="0045178D"/>
    <w:rsid w:val="00452039"/>
    <w:rsid w:val="00453019"/>
    <w:rsid w:val="00455EAB"/>
    <w:rsid w:val="00462144"/>
    <w:rsid w:val="0046495D"/>
    <w:rsid w:val="00466F38"/>
    <w:rsid w:val="0047000D"/>
    <w:rsid w:val="00473E56"/>
    <w:rsid w:val="00474170"/>
    <w:rsid w:val="00474396"/>
    <w:rsid w:val="00483693"/>
    <w:rsid w:val="0048567F"/>
    <w:rsid w:val="00492062"/>
    <w:rsid w:val="004A65BA"/>
    <w:rsid w:val="004B1984"/>
    <w:rsid w:val="004B384B"/>
    <w:rsid w:val="004B6707"/>
    <w:rsid w:val="004D4DDC"/>
    <w:rsid w:val="004F0F57"/>
    <w:rsid w:val="004F3EC8"/>
    <w:rsid w:val="004F53BB"/>
    <w:rsid w:val="004F5969"/>
    <w:rsid w:val="004F5BCC"/>
    <w:rsid w:val="004F62FD"/>
    <w:rsid w:val="004F66EB"/>
    <w:rsid w:val="0050638F"/>
    <w:rsid w:val="0051432B"/>
    <w:rsid w:val="00516335"/>
    <w:rsid w:val="00520905"/>
    <w:rsid w:val="00522F38"/>
    <w:rsid w:val="0052373D"/>
    <w:rsid w:val="005237C2"/>
    <w:rsid w:val="00523DE3"/>
    <w:rsid w:val="005267DC"/>
    <w:rsid w:val="00536C41"/>
    <w:rsid w:val="0054775A"/>
    <w:rsid w:val="00550968"/>
    <w:rsid w:val="00553AD2"/>
    <w:rsid w:val="00555DD7"/>
    <w:rsid w:val="005613FC"/>
    <w:rsid w:val="0056198E"/>
    <w:rsid w:val="005639E0"/>
    <w:rsid w:val="005661B9"/>
    <w:rsid w:val="00572323"/>
    <w:rsid w:val="0057497F"/>
    <w:rsid w:val="00576D21"/>
    <w:rsid w:val="005777B6"/>
    <w:rsid w:val="00580DAB"/>
    <w:rsid w:val="00580F8F"/>
    <w:rsid w:val="005834E9"/>
    <w:rsid w:val="00593DA1"/>
    <w:rsid w:val="005A14D7"/>
    <w:rsid w:val="005B1A83"/>
    <w:rsid w:val="005C137B"/>
    <w:rsid w:val="005C2499"/>
    <w:rsid w:val="005C2BEE"/>
    <w:rsid w:val="005D2047"/>
    <w:rsid w:val="005D550B"/>
    <w:rsid w:val="005D70FA"/>
    <w:rsid w:val="005D710C"/>
    <w:rsid w:val="005E2F20"/>
    <w:rsid w:val="005E6116"/>
    <w:rsid w:val="005E659D"/>
    <w:rsid w:val="005F6C90"/>
    <w:rsid w:val="005F703D"/>
    <w:rsid w:val="00601DFB"/>
    <w:rsid w:val="0060224A"/>
    <w:rsid w:val="0060248F"/>
    <w:rsid w:val="00602CAD"/>
    <w:rsid w:val="0061532C"/>
    <w:rsid w:val="00620D1C"/>
    <w:rsid w:val="0062270F"/>
    <w:rsid w:val="00626DF9"/>
    <w:rsid w:val="006401CC"/>
    <w:rsid w:val="00640316"/>
    <w:rsid w:val="00641166"/>
    <w:rsid w:val="006473E4"/>
    <w:rsid w:val="006474A9"/>
    <w:rsid w:val="00660A1C"/>
    <w:rsid w:val="00661C4A"/>
    <w:rsid w:val="00662D0B"/>
    <w:rsid w:val="00662E69"/>
    <w:rsid w:val="00666C52"/>
    <w:rsid w:val="00674F70"/>
    <w:rsid w:val="00677E8C"/>
    <w:rsid w:val="00682FE3"/>
    <w:rsid w:val="00690FB9"/>
    <w:rsid w:val="00696393"/>
    <w:rsid w:val="006964AD"/>
    <w:rsid w:val="0069672B"/>
    <w:rsid w:val="006A184F"/>
    <w:rsid w:val="006A317D"/>
    <w:rsid w:val="006A4B9F"/>
    <w:rsid w:val="006A7D7C"/>
    <w:rsid w:val="006B18B2"/>
    <w:rsid w:val="006B2AB6"/>
    <w:rsid w:val="006B636F"/>
    <w:rsid w:val="006C17DC"/>
    <w:rsid w:val="006C235B"/>
    <w:rsid w:val="006C48A8"/>
    <w:rsid w:val="006C7266"/>
    <w:rsid w:val="006D113B"/>
    <w:rsid w:val="006D47DD"/>
    <w:rsid w:val="006F10E3"/>
    <w:rsid w:val="006F2947"/>
    <w:rsid w:val="006F32DB"/>
    <w:rsid w:val="006F66D1"/>
    <w:rsid w:val="006F7F50"/>
    <w:rsid w:val="00701C58"/>
    <w:rsid w:val="00710648"/>
    <w:rsid w:val="0071440A"/>
    <w:rsid w:val="007145DF"/>
    <w:rsid w:val="0071582C"/>
    <w:rsid w:val="00715E89"/>
    <w:rsid w:val="00716350"/>
    <w:rsid w:val="0071698A"/>
    <w:rsid w:val="0072617C"/>
    <w:rsid w:val="0073265E"/>
    <w:rsid w:val="007333A0"/>
    <w:rsid w:val="00740FAF"/>
    <w:rsid w:val="00743A13"/>
    <w:rsid w:val="00752615"/>
    <w:rsid w:val="00752914"/>
    <w:rsid w:val="00753308"/>
    <w:rsid w:val="0075377F"/>
    <w:rsid w:val="00756017"/>
    <w:rsid w:val="00767541"/>
    <w:rsid w:val="0077580D"/>
    <w:rsid w:val="007775BE"/>
    <w:rsid w:val="00780DE6"/>
    <w:rsid w:val="00781673"/>
    <w:rsid w:val="00784522"/>
    <w:rsid w:val="007864BD"/>
    <w:rsid w:val="00792E52"/>
    <w:rsid w:val="007959E6"/>
    <w:rsid w:val="007A02F2"/>
    <w:rsid w:val="007A1170"/>
    <w:rsid w:val="007A139E"/>
    <w:rsid w:val="007A4420"/>
    <w:rsid w:val="007B2440"/>
    <w:rsid w:val="007B35F9"/>
    <w:rsid w:val="007B6E0C"/>
    <w:rsid w:val="007B6F27"/>
    <w:rsid w:val="007C063C"/>
    <w:rsid w:val="007C2742"/>
    <w:rsid w:val="007C2F49"/>
    <w:rsid w:val="007C5E2C"/>
    <w:rsid w:val="007C64D0"/>
    <w:rsid w:val="007C6AAE"/>
    <w:rsid w:val="007D1E19"/>
    <w:rsid w:val="007D1F19"/>
    <w:rsid w:val="007D34C6"/>
    <w:rsid w:val="007D4954"/>
    <w:rsid w:val="007D53DB"/>
    <w:rsid w:val="007F3EA1"/>
    <w:rsid w:val="007F5880"/>
    <w:rsid w:val="00803158"/>
    <w:rsid w:val="00803943"/>
    <w:rsid w:val="00803F0A"/>
    <w:rsid w:val="00806746"/>
    <w:rsid w:val="0081116E"/>
    <w:rsid w:val="0081627B"/>
    <w:rsid w:val="00821E43"/>
    <w:rsid w:val="008242F9"/>
    <w:rsid w:val="008253A0"/>
    <w:rsid w:val="00825BA4"/>
    <w:rsid w:val="00833D42"/>
    <w:rsid w:val="00837C91"/>
    <w:rsid w:val="00843228"/>
    <w:rsid w:val="00844448"/>
    <w:rsid w:val="008511EE"/>
    <w:rsid w:val="00861C51"/>
    <w:rsid w:val="00862D1E"/>
    <w:rsid w:val="0086337D"/>
    <w:rsid w:val="00865565"/>
    <w:rsid w:val="0087306F"/>
    <w:rsid w:val="0087668E"/>
    <w:rsid w:val="0088143E"/>
    <w:rsid w:val="008842CC"/>
    <w:rsid w:val="00891B4C"/>
    <w:rsid w:val="00892252"/>
    <w:rsid w:val="00893FAB"/>
    <w:rsid w:val="008A08EA"/>
    <w:rsid w:val="008A670F"/>
    <w:rsid w:val="008A7A2D"/>
    <w:rsid w:val="008A7C91"/>
    <w:rsid w:val="008B372D"/>
    <w:rsid w:val="008B7647"/>
    <w:rsid w:val="008D0E58"/>
    <w:rsid w:val="008E25A1"/>
    <w:rsid w:val="008E3FC5"/>
    <w:rsid w:val="008E53D5"/>
    <w:rsid w:val="008F2874"/>
    <w:rsid w:val="008F4261"/>
    <w:rsid w:val="00900C4F"/>
    <w:rsid w:val="009059BB"/>
    <w:rsid w:val="00913A48"/>
    <w:rsid w:val="00913C6C"/>
    <w:rsid w:val="009167CB"/>
    <w:rsid w:val="009203E1"/>
    <w:rsid w:val="00923BF1"/>
    <w:rsid w:val="00925A05"/>
    <w:rsid w:val="0092730F"/>
    <w:rsid w:val="00927DF7"/>
    <w:rsid w:val="009365C4"/>
    <w:rsid w:val="0093712D"/>
    <w:rsid w:val="009429AA"/>
    <w:rsid w:val="00945454"/>
    <w:rsid w:val="009657F7"/>
    <w:rsid w:val="009658C9"/>
    <w:rsid w:val="00967BD8"/>
    <w:rsid w:val="009716A4"/>
    <w:rsid w:val="009722EF"/>
    <w:rsid w:val="00973CA1"/>
    <w:rsid w:val="00977BCB"/>
    <w:rsid w:val="00983C32"/>
    <w:rsid w:val="00985B79"/>
    <w:rsid w:val="00990D21"/>
    <w:rsid w:val="00992599"/>
    <w:rsid w:val="009A22B1"/>
    <w:rsid w:val="009A2416"/>
    <w:rsid w:val="009A375C"/>
    <w:rsid w:val="009A39A0"/>
    <w:rsid w:val="009B0C7F"/>
    <w:rsid w:val="009B1698"/>
    <w:rsid w:val="009B46A2"/>
    <w:rsid w:val="009C74C5"/>
    <w:rsid w:val="009D5536"/>
    <w:rsid w:val="009D6F59"/>
    <w:rsid w:val="009E2914"/>
    <w:rsid w:val="009E3D31"/>
    <w:rsid w:val="009F0EC5"/>
    <w:rsid w:val="009F34AB"/>
    <w:rsid w:val="009F53A8"/>
    <w:rsid w:val="009F7381"/>
    <w:rsid w:val="00A050C6"/>
    <w:rsid w:val="00A156B5"/>
    <w:rsid w:val="00A23E31"/>
    <w:rsid w:val="00A27D34"/>
    <w:rsid w:val="00A34464"/>
    <w:rsid w:val="00A42662"/>
    <w:rsid w:val="00A47904"/>
    <w:rsid w:val="00A51A79"/>
    <w:rsid w:val="00A53C2E"/>
    <w:rsid w:val="00A57CA6"/>
    <w:rsid w:val="00A61107"/>
    <w:rsid w:val="00A71C6E"/>
    <w:rsid w:val="00A74789"/>
    <w:rsid w:val="00A8634B"/>
    <w:rsid w:val="00A978C0"/>
    <w:rsid w:val="00AA63EB"/>
    <w:rsid w:val="00AA693A"/>
    <w:rsid w:val="00AB4235"/>
    <w:rsid w:val="00AD0B2D"/>
    <w:rsid w:val="00AD29DE"/>
    <w:rsid w:val="00AD760E"/>
    <w:rsid w:val="00AE3200"/>
    <w:rsid w:val="00AE6401"/>
    <w:rsid w:val="00AE7676"/>
    <w:rsid w:val="00AE7873"/>
    <w:rsid w:val="00AF06EF"/>
    <w:rsid w:val="00AF2992"/>
    <w:rsid w:val="00AF6D53"/>
    <w:rsid w:val="00AF78A2"/>
    <w:rsid w:val="00B0753B"/>
    <w:rsid w:val="00B10F52"/>
    <w:rsid w:val="00B1595A"/>
    <w:rsid w:val="00B234EB"/>
    <w:rsid w:val="00B2681C"/>
    <w:rsid w:val="00B30DE7"/>
    <w:rsid w:val="00B35487"/>
    <w:rsid w:val="00B45D5A"/>
    <w:rsid w:val="00B471B6"/>
    <w:rsid w:val="00B50BF4"/>
    <w:rsid w:val="00B50D98"/>
    <w:rsid w:val="00B522B7"/>
    <w:rsid w:val="00B542E5"/>
    <w:rsid w:val="00B64F48"/>
    <w:rsid w:val="00B65ADC"/>
    <w:rsid w:val="00B7247B"/>
    <w:rsid w:val="00B77EB2"/>
    <w:rsid w:val="00B81AA4"/>
    <w:rsid w:val="00B81CBA"/>
    <w:rsid w:val="00B84DD2"/>
    <w:rsid w:val="00B905D9"/>
    <w:rsid w:val="00B93AFC"/>
    <w:rsid w:val="00BA338D"/>
    <w:rsid w:val="00BB01F9"/>
    <w:rsid w:val="00BB383F"/>
    <w:rsid w:val="00BB3A0E"/>
    <w:rsid w:val="00BB40F3"/>
    <w:rsid w:val="00BB71E2"/>
    <w:rsid w:val="00BB734B"/>
    <w:rsid w:val="00BD3E2F"/>
    <w:rsid w:val="00BE3634"/>
    <w:rsid w:val="00BE3E4D"/>
    <w:rsid w:val="00BE5C33"/>
    <w:rsid w:val="00BF0750"/>
    <w:rsid w:val="00BF52FA"/>
    <w:rsid w:val="00BF72CA"/>
    <w:rsid w:val="00BF7F10"/>
    <w:rsid w:val="00C02491"/>
    <w:rsid w:val="00C038A3"/>
    <w:rsid w:val="00C058ED"/>
    <w:rsid w:val="00C13FAD"/>
    <w:rsid w:val="00C14027"/>
    <w:rsid w:val="00C167CE"/>
    <w:rsid w:val="00C20DFE"/>
    <w:rsid w:val="00C25BCC"/>
    <w:rsid w:val="00C27990"/>
    <w:rsid w:val="00C30F7C"/>
    <w:rsid w:val="00C3324A"/>
    <w:rsid w:val="00C341B2"/>
    <w:rsid w:val="00C35490"/>
    <w:rsid w:val="00C411BF"/>
    <w:rsid w:val="00C423A4"/>
    <w:rsid w:val="00C4320C"/>
    <w:rsid w:val="00C43C22"/>
    <w:rsid w:val="00C44408"/>
    <w:rsid w:val="00C448B9"/>
    <w:rsid w:val="00C46A32"/>
    <w:rsid w:val="00C479EC"/>
    <w:rsid w:val="00C5140E"/>
    <w:rsid w:val="00C52862"/>
    <w:rsid w:val="00C52A70"/>
    <w:rsid w:val="00C62A03"/>
    <w:rsid w:val="00C6704F"/>
    <w:rsid w:val="00C67EA8"/>
    <w:rsid w:val="00C73CD2"/>
    <w:rsid w:val="00C747E7"/>
    <w:rsid w:val="00C82959"/>
    <w:rsid w:val="00C83B68"/>
    <w:rsid w:val="00C83FFA"/>
    <w:rsid w:val="00C9609C"/>
    <w:rsid w:val="00C97666"/>
    <w:rsid w:val="00CA2BEA"/>
    <w:rsid w:val="00CA39AC"/>
    <w:rsid w:val="00CB128C"/>
    <w:rsid w:val="00CB434F"/>
    <w:rsid w:val="00CB5D62"/>
    <w:rsid w:val="00CB70EE"/>
    <w:rsid w:val="00CD05CB"/>
    <w:rsid w:val="00CD0C98"/>
    <w:rsid w:val="00CE01DB"/>
    <w:rsid w:val="00CE29D3"/>
    <w:rsid w:val="00CE37DF"/>
    <w:rsid w:val="00CE5F16"/>
    <w:rsid w:val="00CF045E"/>
    <w:rsid w:val="00CF5152"/>
    <w:rsid w:val="00D14E3C"/>
    <w:rsid w:val="00D23AB0"/>
    <w:rsid w:val="00D24F8E"/>
    <w:rsid w:val="00D30D4D"/>
    <w:rsid w:val="00D3426E"/>
    <w:rsid w:val="00D423B1"/>
    <w:rsid w:val="00D447EA"/>
    <w:rsid w:val="00D51375"/>
    <w:rsid w:val="00D62DD0"/>
    <w:rsid w:val="00D62F2D"/>
    <w:rsid w:val="00D800AE"/>
    <w:rsid w:val="00D82F84"/>
    <w:rsid w:val="00D8618B"/>
    <w:rsid w:val="00D92C42"/>
    <w:rsid w:val="00DA3585"/>
    <w:rsid w:val="00DA79F5"/>
    <w:rsid w:val="00DB1A44"/>
    <w:rsid w:val="00DB4FBE"/>
    <w:rsid w:val="00DB5D82"/>
    <w:rsid w:val="00DB62D1"/>
    <w:rsid w:val="00DC26B3"/>
    <w:rsid w:val="00DC6CE7"/>
    <w:rsid w:val="00DD3B0F"/>
    <w:rsid w:val="00DD5C31"/>
    <w:rsid w:val="00DE43B5"/>
    <w:rsid w:val="00DE4DD2"/>
    <w:rsid w:val="00E00F7F"/>
    <w:rsid w:val="00E025B0"/>
    <w:rsid w:val="00E12C94"/>
    <w:rsid w:val="00E1304C"/>
    <w:rsid w:val="00E15F51"/>
    <w:rsid w:val="00E17098"/>
    <w:rsid w:val="00E2436F"/>
    <w:rsid w:val="00E263A8"/>
    <w:rsid w:val="00E266B2"/>
    <w:rsid w:val="00E31188"/>
    <w:rsid w:val="00E31C10"/>
    <w:rsid w:val="00E37F7B"/>
    <w:rsid w:val="00E417A6"/>
    <w:rsid w:val="00E4280F"/>
    <w:rsid w:val="00E45ADB"/>
    <w:rsid w:val="00E47104"/>
    <w:rsid w:val="00E50606"/>
    <w:rsid w:val="00E52A26"/>
    <w:rsid w:val="00E603A5"/>
    <w:rsid w:val="00E85A88"/>
    <w:rsid w:val="00E90EBF"/>
    <w:rsid w:val="00E9272C"/>
    <w:rsid w:val="00EA2A4D"/>
    <w:rsid w:val="00EA77E4"/>
    <w:rsid w:val="00EA7F3D"/>
    <w:rsid w:val="00EB2F27"/>
    <w:rsid w:val="00EB39DB"/>
    <w:rsid w:val="00EB6090"/>
    <w:rsid w:val="00EC15F5"/>
    <w:rsid w:val="00EC284F"/>
    <w:rsid w:val="00EC39D0"/>
    <w:rsid w:val="00ED02C9"/>
    <w:rsid w:val="00ED441E"/>
    <w:rsid w:val="00EE3219"/>
    <w:rsid w:val="00EE538D"/>
    <w:rsid w:val="00EF17E7"/>
    <w:rsid w:val="00F04E86"/>
    <w:rsid w:val="00F137E8"/>
    <w:rsid w:val="00F155BE"/>
    <w:rsid w:val="00F17A3E"/>
    <w:rsid w:val="00F21030"/>
    <w:rsid w:val="00F23D9C"/>
    <w:rsid w:val="00F53FF0"/>
    <w:rsid w:val="00F56023"/>
    <w:rsid w:val="00F57A0E"/>
    <w:rsid w:val="00F61649"/>
    <w:rsid w:val="00F64477"/>
    <w:rsid w:val="00F701B0"/>
    <w:rsid w:val="00F73100"/>
    <w:rsid w:val="00F74E2B"/>
    <w:rsid w:val="00F85B83"/>
    <w:rsid w:val="00F929AC"/>
    <w:rsid w:val="00F92A8F"/>
    <w:rsid w:val="00F92D64"/>
    <w:rsid w:val="00F9626E"/>
    <w:rsid w:val="00F9670E"/>
    <w:rsid w:val="00F97605"/>
    <w:rsid w:val="00F97703"/>
    <w:rsid w:val="00FA1F07"/>
    <w:rsid w:val="00FA3B41"/>
    <w:rsid w:val="00FA70EC"/>
    <w:rsid w:val="00FC689A"/>
    <w:rsid w:val="00FD472E"/>
    <w:rsid w:val="00FE41DB"/>
    <w:rsid w:val="00FE536F"/>
    <w:rsid w:val="00FE579E"/>
    <w:rsid w:val="00FF5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79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rsid w:val="00FE579E"/>
    <w:pPr>
      <w:ind w:firstLine="1134"/>
      <w:jc w:val="both"/>
    </w:pPr>
    <w:rPr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FE579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FE579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474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7417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08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50</TotalTime>
  <Pages>1</Pages>
  <Words>235</Words>
  <Characters>1340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Admin</cp:lastModifiedBy>
  <cp:revision>27</cp:revision>
  <cp:lastPrinted>2013-01-30T00:49:00Z</cp:lastPrinted>
  <dcterms:created xsi:type="dcterms:W3CDTF">2013-01-18T07:47:00Z</dcterms:created>
  <dcterms:modified xsi:type="dcterms:W3CDTF">2013-01-31T05:11:00Z</dcterms:modified>
</cp:coreProperties>
</file>