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9F7" w:rsidRDefault="006539F7" w:rsidP="00AC4F5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539F7" w:rsidRDefault="006539F7" w:rsidP="00AC4F5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УЛЬЧСКОГО МУНИЦИПАЛЬНОГО РАЙОНА</w:t>
      </w:r>
    </w:p>
    <w:p w:rsidR="006539F7" w:rsidRDefault="006539F7" w:rsidP="00AC4F59">
      <w:pPr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6539F7" w:rsidRDefault="006539F7" w:rsidP="00AC4F5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539F7" w:rsidRDefault="006539F7" w:rsidP="00AC4F59">
      <w:pPr>
        <w:jc w:val="center"/>
        <w:rPr>
          <w:sz w:val="28"/>
          <w:szCs w:val="28"/>
        </w:rPr>
      </w:pPr>
    </w:p>
    <w:p w:rsidR="006539F7" w:rsidRDefault="006539F7" w:rsidP="00AC4F59">
      <w:pPr>
        <w:jc w:val="both"/>
        <w:rPr>
          <w:sz w:val="28"/>
          <w:szCs w:val="28"/>
          <w:u w:val="single"/>
        </w:rPr>
      </w:pPr>
    </w:p>
    <w:p w:rsidR="006539F7" w:rsidRDefault="006539F7" w:rsidP="00AC4F59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01.02.2013   № 73-па</w:t>
      </w:r>
      <w:r>
        <w:rPr>
          <w:sz w:val="28"/>
          <w:szCs w:val="28"/>
        </w:rPr>
        <w:t xml:space="preserve">                                                         </w:t>
      </w:r>
    </w:p>
    <w:p w:rsidR="006539F7" w:rsidRDefault="006539F7" w:rsidP="00AC4F5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с. Богородское  </w:t>
      </w:r>
    </w:p>
    <w:p w:rsidR="006539F7" w:rsidRDefault="006539F7" w:rsidP="00AC4F59">
      <w:pPr>
        <w:jc w:val="both"/>
        <w:rPr>
          <w:sz w:val="28"/>
          <w:szCs w:val="28"/>
        </w:rPr>
      </w:pPr>
    </w:p>
    <w:p w:rsidR="006539F7" w:rsidRDefault="006539F7" w:rsidP="00FE579E">
      <w:pPr>
        <w:rPr>
          <w:sz w:val="28"/>
          <w:szCs w:val="28"/>
        </w:rPr>
      </w:pPr>
    </w:p>
    <w:p w:rsidR="006539F7" w:rsidRDefault="006539F7" w:rsidP="00FE579E">
      <w:pPr>
        <w:rPr>
          <w:sz w:val="28"/>
          <w:szCs w:val="28"/>
        </w:rPr>
      </w:pPr>
    </w:p>
    <w:p w:rsidR="006539F7" w:rsidRPr="00D628B2" w:rsidRDefault="006539F7" w:rsidP="00FE579E">
      <w:pPr>
        <w:rPr>
          <w:sz w:val="28"/>
          <w:szCs w:val="28"/>
        </w:rPr>
      </w:pPr>
      <w:r w:rsidRPr="00D628B2">
        <w:rPr>
          <w:sz w:val="28"/>
          <w:szCs w:val="28"/>
        </w:rPr>
        <w:t>Об открытии ледовой переправы</w:t>
      </w:r>
    </w:p>
    <w:p w:rsidR="006539F7" w:rsidRPr="00D628B2" w:rsidRDefault="006539F7" w:rsidP="00D628B2">
      <w:pPr>
        <w:rPr>
          <w:sz w:val="28"/>
          <w:szCs w:val="28"/>
        </w:rPr>
      </w:pPr>
      <w:r w:rsidRPr="00D628B2">
        <w:rPr>
          <w:sz w:val="28"/>
          <w:szCs w:val="28"/>
        </w:rPr>
        <w:t>с.Киселевка  –  п.Циммермановка</w:t>
      </w:r>
    </w:p>
    <w:p w:rsidR="006539F7" w:rsidRPr="00D628B2" w:rsidRDefault="006539F7" w:rsidP="00D628B2">
      <w:pPr>
        <w:rPr>
          <w:sz w:val="28"/>
          <w:szCs w:val="28"/>
        </w:rPr>
      </w:pPr>
      <w:r w:rsidRPr="00D628B2">
        <w:rPr>
          <w:sz w:val="28"/>
          <w:szCs w:val="28"/>
        </w:rPr>
        <w:t>на участке с.Киселевка-Сухановка</w:t>
      </w:r>
    </w:p>
    <w:p w:rsidR="006539F7" w:rsidRPr="00D628B2" w:rsidRDefault="006539F7" w:rsidP="00FE579E">
      <w:pPr>
        <w:rPr>
          <w:sz w:val="28"/>
          <w:szCs w:val="28"/>
        </w:rPr>
      </w:pPr>
    </w:p>
    <w:p w:rsidR="006539F7" w:rsidRPr="00D628B2" w:rsidRDefault="006539F7" w:rsidP="00FE579E">
      <w:pPr>
        <w:rPr>
          <w:sz w:val="28"/>
          <w:szCs w:val="28"/>
        </w:rPr>
      </w:pPr>
    </w:p>
    <w:p w:rsidR="006539F7" w:rsidRPr="00D628B2" w:rsidRDefault="006539F7" w:rsidP="00274529">
      <w:pPr>
        <w:jc w:val="both"/>
        <w:rPr>
          <w:sz w:val="28"/>
          <w:szCs w:val="28"/>
        </w:rPr>
      </w:pPr>
      <w:r w:rsidRPr="00D628B2">
        <w:rPr>
          <w:sz w:val="28"/>
          <w:szCs w:val="28"/>
        </w:rPr>
        <w:tab/>
      </w:r>
      <w:r w:rsidRPr="00274529">
        <w:rPr>
          <w:sz w:val="28"/>
          <w:szCs w:val="28"/>
        </w:rPr>
        <w:t>В целях организации транспортного сообщения между населенными пунктами,</w:t>
      </w:r>
      <w:r>
        <w:rPr>
          <w:sz w:val="28"/>
          <w:szCs w:val="28"/>
        </w:rPr>
        <w:t xml:space="preserve"> в</w:t>
      </w:r>
      <w:r w:rsidRPr="00274529">
        <w:rPr>
          <w:sz w:val="28"/>
          <w:szCs w:val="28"/>
        </w:rPr>
        <w:t xml:space="preserve"> связи с завершением обустройства ледовой переправы       с.Киселевка  –  п.Циммермановка на участке с.Киселевка-Сухановка</w:t>
      </w:r>
      <w:r>
        <w:rPr>
          <w:sz w:val="28"/>
          <w:szCs w:val="28"/>
        </w:rPr>
        <w:t xml:space="preserve"> </w:t>
      </w:r>
      <w:r w:rsidRPr="00274529">
        <w:rPr>
          <w:sz w:val="28"/>
          <w:szCs w:val="28"/>
        </w:rPr>
        <w:t>и на основании акта контрольной проверки грузоподъемности ледовой переправы от 21.01.2013, акта технического освидетельствования переправы на льду от 31.01.2013 № 11, муниципального контракта от 16.01.2013 № 96-2012 «На выполнение работ по содержанию ледовой переправы «с.Киселевка</w:t>
      </w:r>
      <w:r w:rsidRPr="00D628B2">
        <w:rPr>
          <w:sz w:val="28"/>
          <w:szCs w:val="28"/>
        </w:rPr>
        <w:t>-Циммермановка»», администрация района</w:t>
      </w:r>
    </w:p>
    <w:p w:rsidR="006539F7" w:rsidRPr="00D628B2" w:rsidRDefault="006539F7" w:rsidP="00D628B2">
      <w:pPr>
        <w:jc w:val="both"/>
        <w:rPr>
          <w:sz w:val="28"/>
          <w:szCs w:val="28"/>
        </w:rPr>
      </w:pPr>
      <w:r w:rsidRPr="00D628B2">
        <w:rPr>
          <w:sz w:val="28"/>
          <w:szCs w:val="28"/>
        </w:rPr>
        <w:t>ПОСТАНОВЛЯЕТ:</w:t>
      </w:r>
    </w:p>
    <w:p w:rsidR="006539F7" w:rsidRPr="00D628B2" w:rsidRDefault="006539F7" w:rsidP="00D628B2">
      <w:pPr>
        <w:jc w:val="both"/>
        <w:rPr>
          <w:sz w:val="28"/>
          <w:szCs w:val="28"/>
        </w:rPr>
      </w:pPr>
      <w:r w:rsidRPr="00D628B2">
        <w:rPr>
          <w:sz w:val="28"/>
          <w:szCs w:val="28"/>
        </w:rPr>
        <w:tab/>
        <w:t>1. Разрешить движение по ледовой переправе «</w:t>
      </w:r>
      <w:r>
        <w:rPr>
          <w:sz w:val="28"/>
          <w:szCs w:val="28"/>
        </w:rPr>
        <w:t xml:space="preserve">с.Киселевка </w:t>
      </w:r>
      <w:r w:rsidRPr="00D628B2">
        <w:rPr>
          <w:sz w:val="28"/>
          <w:szCs w:val="28"/>
        </w:rPr>
        <w:t>–  п.Циммермановка на участке с.Киселевка-Сухановка» колесного транспорта общим весом до 7 тонн.</w:t>
      </w:r>
    </w:p>
    <w:p w:rsidR="006539F7" w:rsidRPr="00B05857" w:rsidRDefault="006539F7" w:rsidP="00D628B2">
      <w:pPr>
        <w:ind w:firstLine="708"/>
        <w:jc w:val="both"/>
        <w:rPr>
          <w:sz w:val="28"/>
          <w:szCs w:val="28"/>
        </w:rPr>
      </w:pPr>
      <w:r w:rsidRPr="00D628B2">
        <w:rPr>
          <w:sz w:val="28"/>
          <w:szCs w:val="28"/>
        </w:rPr>
        <w:t>2. Рекомендовать ИП «Мантулов С.В.» (Мантулов С.В.) обустроить и содержать ледовую переправу в соответствии с требованиями Инструкции по проектированию</w:t>
      </w:r>
      <w:r w:rsidRPr="00B05857">
        <w:rPr>
          <w:sz w:val="28"/>
          <w:szCs w:val="28"/>
        </w:rPr>
        <w:t>, строительству и эксплуатации ледовых переправ ОДН 218.010-98.</w:t>
      </w:r>
    </w:p>
    <w:p w:rsidR="006539F7" w:rsidRPr="00B05857" w:rsidRDefault="006539F7" w:rsidP="00FE579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05857">
        <w:rPr>
          <w:sz w:val="28"/>
          <w:szCs w:val="28"/>
        </w:rPr>
        <w:tab/>
        <w:t>3. Рекомендовать Отделу министерства внутренних дел РФ по У</w:t>
      </w:r>
      <w:r>
        <w:rPr>
          <w:sz w:val="28"/>
          <w:szCs w:val="28"/>
        </w:rPr>
        <w:t xml:space="preserve">льчскому муниципальному району </w:t>
      </w:r>
      <w:r w:rsidRPr="00B05857">
        <w:rPr>
          <w:sz w:val="28"/>
          <w:szCs w:val="28"/>
        </w:rPr>
        <w:t>(Чебаненко Е.Н</w:t>
      </w:r>
      <w:r>
        <w:rPr>
          <w:sz w:val="28"/>
          <w:szCs w:val="28"/>
        </w:rPr>
        <w:t xml:space="preserve">.) </w:t>
      </w:r>
      <w:r w:rsidRPr="00B05857">
        <w:rPr>
          <w:sz w:val="28"/>
          <w:szCs w:val="28"/>
        </w:rPr>
        <w:t>обеспечить общественный порядок и контроль за соблюдением Правил дорожного движения водителями автомобильного транспорта на ледовой переправе.</w:t>
      </w:r>
      <w:r w:rsidRPr="00B05857">
        <w:rPr>
          <w:sz w:val="28"/>
          <w:szCs w:val="28"/>
        </w:rPr>
        <w:tab/>
      </w:r>
    </w:p>
    <w:p w:rsidR="006539F7" w:rsidRPr="00B05857" w:rsidRDefault="006539F7" w:rsidP="00FE579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5857"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6539F7" w:rsidRPr="00B05857" w:rsidRDefault="006539F7" w:rsidP="00FE579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5857">
        <w:rPr>
          <w:rFonts w:ascii="Times New Roman" w:hAnsi="Times New Roman" w:cs="Times New Roman"/>
          <w:sz w:val="28"/>
          <w:szCs w:val="28"/>
        </w:rPr>
        <w:t>5. Настоящее постановление вступает в силу со дня его официального опубликования.</w:t>
      </w:r>
    </w:p>
    <w:p w:rsidR="006539F7" w:rsidRPr="00B05857" w:rsidRDefault="006539F7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6539F7" w:rsidRPr="00B05857" w:rsidRDefault="006539F7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6539F7" w:rsidRPr="00B05857" w:rsidRDefault="006539F7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6539F7" w:rsidRPr="00B05857" w:rsidRDefault="006539F7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</w:p>
    <w:p w:rsidR="006539F7" w:rsidRPr="00B05857" w:rsidRDefault="006539F7" w:rsidP="00FE579E">
      <w:pPr>
        <w:pStyle w:val="BodyTextIndent2"/>
        <w:tabs>
          <w:tab w:val="left" w:pos="0"/>
          <w:tab w:val="left" w:pos="360"/>
        </w:tabs>
        <w:ind w:firstLine="0"/>
        <w:rPr>
          <w:sz w:val="28"/>
          <w:szCs w:val="28"/>
        </w:rPr>
      </w:pPr>
      <w:r w:rsidRPr="00B05857">
        <w:rPr>
          <w:sz w:val="28"/>
          <w:szCs w:val="28"/>
        </w:rPr>
        <w:t>И.о. главы администрации района                                                      А.В. Лещук</w:t>
      </w:r>
    </w:p>
    <w:sectPr w:rsidR="006539F7" w:rsidRPr="00B05857" w:rsidSect="00844448">
      <w:pgSz w:w="11906" w:h="16838"/>
      <w:pgMar w:top="1134" w:right="567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579E"/>
    <w:rsid w:val="00007214"/>
    <w:rsid w:val="00010E89"/>
    <w:rsid w:val="00013B4D"/>
    <w:rsid w:val="000143B5"/>
    <w:rsid w:val="00016403"/>
    <w:rsid w:val="00016497"/>
    <w:rsid w:val="00022539"/>
    <w:rsid w:val="00026CC3"/>
    <w:rsid w:val="00030036"/>
    <w:rsid w:val="000311D3"/>
    <w:rsid w:val="0003253E"/>
    <w:rsid w:val="000329BD"/>
    <w:rsid w:val="00033268"/>
    <w:rsid w:val="000342F9"/>
    <w:rsid w:val="00035FA8"/>
    <w:rsid w:val="0003757E"/>
    <w:rsid w:val="00042517"/>
    <w:rsid w:val="00042B6E"/>
    <w:rsid w:val="00044B02"/>
    <w:rsid w:val="00045034"/>
    <w:rsid w:val="0005058B"/>
    <w:rsid w:val="00054406"/>
    <w:rsid w:val="00055E96"/>
    <w:rsid w:val="00056988"/>
    <w:rsid w:val="00060F70"/>
    <w:rsid w:val="00061BD4"/>
    <w:rsid w:val="00064CB0"/>
    <w:rsid w:val="00065F68"/>
    <w:rsid w:val="00075260"/>
    <w:rsid w:val="00080C13"/>
    <w:rsid w:val="000938D7"/>
    <w:rsid w:val="00093C23"/>
    <w:rsid w:val="00095EB0"/>
    <w:rsid w:val="000A592A"/>
    <w:rsid w:val="000A711E"/>
    <w:rsid w:val="000B1BE1"/>
    <w:rsid w:val="000B4A49"/>
    <w:rsid w:val="000B65D9"/>
    <w:rsid w:val="000B7321"/>
    <w:rsid w:val="000C2C30"/>
    <w:rsid w:val="000D194D"/>
    <w:rsid w:val="000D23CA"/>
    <w:rsid w:val="000D3E81"/>
    <w:rsid w:val="000E0877"/>
    <w:rsid w:val="000E1865"/>
    <w:rsid w:val="000E223A"/>
    <w:rsid w:val="000F0CA9"/>
    <w:rsid w:val="000F0DB4"/>
    <w:rsid w:val="000F24D5"/>
    <w:rsid w:val="00103410"/>
    <w:rsid w:val="001100D7"/>
    <w:rsid w:val="00120F44"/>
    <w:rsid w:val="00121695"/>
    <w:rsid w:val="00121DC0"/>
    <w:rsid w:val="00121E74"/>
    <w:rsid w:val="00123932"/>
    <w:rsid w:val="00123B1C"/>
    <w:rsid w:val="00125AC6"/>
    <w:rsid w:val="00131701"/>
    <w:rsid w:val="0013185A"/>
    <w:rsid w:val="00131D3A"/>
    <w:rsid w:val="00132160"/>
    <w:rsid w:val="00133D8C"/>
    <w:rsid w:val="00143D45"/>
    <w:rsid w:val="00145CBC"/>
    <w:rsid w:val="00153700"/>
    <w:rsid w:val="00162DE3"/>
    <w:rsid w:val="00163A17"/>
    <w:rsid w:val="001728B9"/>
    <w:rsid w:val="001750F2"/>
    <w:rsid w:val="00175BFF"/>
    <w:rsid w:val="00176008"/>
    <w:rsid w:val="00183FFD"/>
    <w:rsid w:val="001853F0"/>
    <w:rsid w:val="00193D02"/>
    <w:rsid w:val="00196AFD"/>
    <w:rsid w:val="001A06B0"/>
    <w:rsid w:val="001A4E26"/>
    <w:rsid w:val="001A55D1"/>
    <w:rsid w:val="001B14F8"/>
    <w:rsid w:val="001B282D"/>
    <w:rsid w:val="001B32AA"/>
    <w:rsid w:val="001B3CFD"/>
    <w:rsid w:val="001B511C"/>
    <w:rsid w:val="001C1103"/>
    <w:rsid w:val="001C561C"/>
    <w:rsid w:val="001D2EB9"/>
    <w:rsid w:val="001D428C"/>
    <w:rsid w:val="001D5F18"/>
    <w:rsid w:val="001D7B0B"/>
    <w:rsid w:val="001E1A2D"/>
    <w:rsid w:val="001E2282"/>
    <w:rsid w:val="001E7524"/>
    <w:rsid w:val="001F5DAF"/>
    <w:rsid w:val="001F5E78"/>
    <w:rsid w:val="001F727C"/>
    <w:rsid w:val="00203D87"/>
    <w:rsid w:val="00214B15"/>
    <w:rsid w:val="00217F2A"/>
    <w:rsid w:val="002256B6"/>
    <w:rsid w:val="00234B75"/>
    <w:rsid w:val="002361A3"/>
    <w:rsid w:val="002361B5"/>
    <w:rsid w:val="00236384"/>
    <w:rsid w:val="002410B2"/>
    <w:rsid w:val="00243AEE"/>
    <w:rsid w:val="0025031F"/>
    <w:rsid w:val="00250F75"/>
    <w:rsid w:val="002519B9"/>
    <w:rsid w:val="00252309"/>
    <w:rsid w:val="002624D8"/>
    <w:rsid w:val="00262C19"/>
    <w:rsid w:val="002704F7"/>
    <w:rsid w:val="00270836"/>
    <w:rsid w:val="0027105D"/>
    <w:rsid w:val="00272B94"/>
    <w:rsid w:val="00274529"/>
    <w:rsid w:val="00275695"/>
    <w:rsid w:val="00277B7D"/>
    <w:rsid w:val="00281443"/>
    <w:rsid w:val="00284B75"/>
    <w:rsid w:val="002A4A92"/>
    <w:rsid w:val="002B316B"/>
    <w:rsid w:val="002C3CC4"/>
    <w:rsid w:val="002C78F3"/>
    <w:rsid w:val="002D11E8"/>
    <w:rsid w:val="002E3E12"/>
    <w:rsid w:val="002E59F1"/>
    <w:rsid w:val="002F66FA"/>
    <w:rsid w:val="002F6BCD"/>
    <w:rsid w:val="00302087"/>
    <w:rsid w:val="003069A0"/>
    <w:rsid w:val="00307756"/>
    <w:rsid w:val="00310785"/>
    <w:rsid w:val="00314ED6"/>
    <w:rsid w:val="003225BF"/>
    <w:rsid w:val="003274DB"/>
    <w:rsid w:val="00331D6D"/>
    <w:rsid w:val="003323A5"/>
    <w:rsid w:val="00333B50"/>
    <w:rsid w:val="00337837"/>
    <w:rsid w:val="003418B5"/>
    <w:rsid w:val="00343FE2"/>
    <w:rsid w:val="003504F0"/>
    <w:rsid w:val="00351E50"/>
    <w:rsid w:val="00354E60"/>
    <w:rsid w:val="00355C59"/>
    <w:rsid w:val="00357922"/>
    <w:rsid w:val="00360930"/>
    <w:rsid w:val="0036331C"/>
    <w:rsid w:val="00367601"/>
    <w:rsid w:val="0037194B"/>
    <w:rsid w:val="00391694"/>
    <w:rsid w:val="0039401E"/>
    <w:rsid w:val="003A3D9A"/>
    <w:rsid w:val="003A3FC1"/>
    <w:rsid w:val="003A4B27"/>
    <w:rsid w:val="003A4B36"/>
    <w:rsid w:val="003A7A2B"/>
    <w:rsid w:val="003B052E"/>
    <w:rsid w:val="003B2AC2"/>
    <w:rsid w:val="003B5DD2"/>
    <w:rsid w:val="003C4148"/>
    <w:rsid w:val="003C41D4"/>
    <w:rsid w:val="003C46BC"/>
    <w:rsid w:val="003C4753"/>
    <w:rsid w:val="003C4839"/>
    <w:rsid w:val="003C7A1D"/>
    <w:rsid w:val="003C7E94"/>
    <w:rsid w:val="003D0344"/>
    <w:rsid w:val="003D1FDB"/>
    <w:rsid w:val="003D5E95"/>
    <w:rsid w:val="003D6405"/>
    <w:rsid w:val="003E1A1D"/>
    <w:rsid w:val="00400BDF"/>
    <w:rsid w:val="00406E0F"/>
    <w:rsid w:val="00411B6C"/>
    <w:rsid w:val="00423293"/>
    <w:rsid w:val="00436FF0"/>
    <w:rsid w:val="00444CDA"/>
    <w:rsid w:val="00446109"/>
    <w:rsid w:val="004503E3"/>
    <w:rsid w:val="0045178D"/>
    <w:rsid w:val="00452039"/>
    <w:rsid w:val="00453019"/>
    <w:rsid w:val="00455EAB"/>
    <w:rsid w:val="00462144"/>
    <w:rsid w:val="0046382F"/>
    <w:rsid w:val="0046495D"/>
    <w:rsid w:val="00466F38"/>
    <w:rsid w:val="0047000D"/>
    <w:rsid w:val="00473E56"/>
    <w:rsid w:val="00474170"/>
    <w:rsid w:val="00474396"/>
    <w:rsid w:val="00483693"/>
    <w:rsid w:val="0048567F"/>
    <w:rsid w:val="00492062"/>
    <w:rsid w:val="004A65BA"/>
    <w:rsid w:val="004B1984"/>
    <w:rsid w:val="004B384B"/>
    <w:rsid w:val="004B6707"/>
    <w:rsid w:val="004D4DDC"/>
    <w:rsid w:val="004F0F57"/>
    <w:rsid w:val="004F3EC8"/>
    <w:rsid w:val="004F53BB"/>
    <w:rsid w:val="004F5969"/>
    <w:rsid w:val="004F5BCC"/>
    <w:rsid w:val="004F62FD"/>
    <w:rsid w:val="004F66EB"/>
    <w:rsid w:val="0050638F"/>
    <w:rsid w:val="0051432B"/>
    <w:rsid w:val="00516335"/>
    <w:rsid w:val="00520905"/>
    <w:rsid w:val="00522F38"/>
    <w:rsid w:val="0052373D"/>
    <w:rsid w:val="005237C2"/>
    <w:rsid w:val="00523DE3"/>
    <w:rsid w:val="005267DC"/>
    <w:rsid w:val="00536C41"/>
    <w:rsid w:val="0054775A"/>
    <w:rsid w:val="00550968"/>
    <w:rsid w:val="00553AD2"/>
    <w:rsid w:val="00555DD7"/>
    <w:rsid w:val="00560B07"/>
    <w:rsid w:val="005613FC"/>
    <w:rsid w:val="0056198E"/>
    <w:rsid w:val="005639E0"/>
    <w:rsid w:val="005661B9"/>
    <w:rsid w:val="00572323"/>
    <w:rsid w:val="00576D21"/>
    <w:rsid w:val="005777B6"/>
    <w:rsid w:val="00580DAB"/>
    <w:rsid w:val="00580F8F"/>
    <w:rsid w:val="005834E9"/>
    <w:rsid w:val="005A14D7"/>
    <w:rsid w:val="005B1A83"/>
    <w:rsid w:val="005C137B"/>
    <w:rsid w:val="005C2499"/>
    <w:rsid w:val="005C2BEE"/>
    <w:rsid w:val="005D2047"/>
    <w:rsid w:val="005D550B"/>
    <w:rsid w:val="005D70FA"/>
    <w:rsid w:val="005D710C"/>
    <w:rsid w:val="005E2F20"/>
    <w:rsid w:val="005E6116"/>
    <w:rsid w:val="005E659D"/>
    <w:rsid w:val="005F6C90"/>
    <w:rsid w:val="005F703D"/>
    <w:rsid w:val="005F7B19"/>
    <w:rsid w:val="00601DFB"/>
    <w:rsid w:val="0060224A"/>
    <w:rsid w:val="0060248F"/>
    <w:rsid w:val="00602CAD"/>
    <w:rsid w:val="00604AEA"/>
    <w:rsid w:val="0061532C"/>
    <w:rsid w:val="00620D1C"/>
    <w:rsid w:val="0062270F"/>
    <w:rsid w:val="00626DF9"/>
    <w:rsid w:val="00635A00"/>
    <w:rsid w:val="006401CC"/>
    <w:rsid w:val="00640316"/>
    <w:rsid w:val="00641166"/>
    <w:rsid w:val="006473E4"/>
    <w:rsid w:val="006474A9"/>
    <w:rsid w:val="006539F7"/>
    <w:rsid w:val="00660A1C"/>
    <w:rsid w:val="00661C4A"/>
    <w:rsid w:val="00662D0B"/>
    <w:rsid w:val="00662E69"/>
    <w:rsid w:val="00666C52"/>
    <w:rsid w:val="00674F70"/>
    <w:rsid w:val="00674FA0"/>
    <w:rsid w:val="00677E8C"/>
    <w:rsid w:val="00682FE3"/>
    <w:rsid w:val="00690FB9"/>
    <w:rsid w:val="00693460"/>
    <w:rsid w:val="00696393"/>
    <w:rsid w:val="006964AD"/>
    <w:rsid w:val="006A184F"/>
    <w:rsid w:val="006A317D"/>
    <w:rsid w:val="006A4B9F"/>
    <w:rsid w:val="006A7D7C"/>
    <w:rsid w:val="006B18B2"/>
    <w:rsid w:val="006B2AB6"/>
    <w:rsid w:val="006B636F"/>
    <w:rsid w:val="006C17DC"/>
    <w:rsid w:val="006C235B"/>
    <w:rsid w:val="006C48A8"/>
    <w:rsid w:val="006C7266"/>
    <w:rsid w:val="006D113B"/>
    <w:rsid w:val="006D47DD"/>
    <w:rsid w:val="006F10E3"/>
    <w:rsid w:val="006F2947"/>
    <w:rsid w:val="006F32DB"/>
    <w:rsid w:val="006F66D1"/>
    <w:rsid w:val="006F7F50"/>
    <w:rsid w:val="00710648"/>
    <w:rsid w:val="0071440A"/>
    <w:rsid w:val="007145DF"/>
    <w:rsid w:val="0071582C"/>
    <w:rsid w:val="00715E89"/>
    <w:rsid w:val="00716350"/>
    <w:rsid w:val="0071698A"/>
    <w:rsid w:val="0072617C"/>
    <w:rsid w:val="0073265E"/>
    <w:rsid w:val="007333A0"/>
    <w:rsid w:val="00740FAF"/>
    <w:rsid w:val="00743A13"/>
    <w:rsid w:val="00752615"/>
    <w:rsid w:val="00752914"/>
    <w:rsid w:val="00753308"/>
    <w:rsid w:val="0075377F"/>
    <w:rsid w:val="00756017"/>
    <w:rsid w:val="00767541"/>
    <w:rsid w:val="0077580D"/>
    <w:rsid w:val="007775BE"/>
    <w:rsid w:val="00780DE6"/>
    <w:rsid w:val="00781673"/>
    <w:rsid w:val="00784522"/>
    <w:rsid w:val="007864BD"/>
    <w:rsid w:val="00792E52"/>
    <w:rsid w:val="007959E6"/>
    <w:rsid w:val="007A02F2"/>
    <w:rsid w:val="007A1170"/>
    <w:rsid w:val="007A139E"/>
    <w:rsid w:val="007A4420"/>
    <w:rsid w:val="007B2440"/>
    <w:rsid w:val="007B35F9"/>
    <w:rsid w:val="007B6E0C"/>
    <w:rsid w:val="007B6F27"/>
    <w:rsid w:val="007C063C"/>
    <w:rsid w:val="007C2742"/>
    <w:rsid w:val="007C2F49"/>
    <w:rsid w:val="007C5E2C"/>
    <w:rsid w:val="007C64D0"/>
    <w:rsid w:val="007C6AAE"/>
    <w:rsid w:val="007D1E19"/>
    <w:rsid w:val="007D1F19"/>
    <w:rsid w:val="007D34C6"/>
    <w:rsid w:val="007D4954"/>
    <w:rsid w:val="007D53DB"/>
    <w:rsid w:val="007E594B"/>
    <w:rsid w:val="007F3EA1"/>
    <w:rsid w:val="007F5880"/>
    <w:rsid w:val="00803158"/>
    <w:rsid w:val="00803943"/>
    <w:rsid w:val="00803F0A"/>
    <w:rsid w:val="00806746"/>
    <w:rsid w:val="0081116E"/>
    <w:rsid w:val="0081627B"/>
    <w:rsid w:val="00821E43"/>
    <w:rsid w:val="008242F9"/>
    <w:rsid w:val="008253A0"/>
    <w:rsid w:val="00825BA4"/>
    <w:rsid w:val="00833D42"/>
    <w:rsid w:val="00837C91"/>
    <w:rsid w:val="00843228"/>
    <w:rsid w:val="00844448"/>
    <w:rsid w:val="008511EE"/>
    <w:rsid w:val="00861C51"/>
    <w:rsid w:val="00862D1E"/>
    <w:rsid w:val="0086337D"/>
    <w:rsid w:val="00865565"/>
    <w:rsid w:val="0087306F"/>
    <w:rsid w:val="0087668E"/>
    <w:rsid w:val="0088143E"/>
    <w:rsid w:val="008842CC"/>
    <w:rsid w:val="00891B4C"/>
    <w:rsid w:val="00892252"/>
    <w:rsid w:val="00893FAB"/>
    <w:rsid w:val="008A08EA"/>
    <w:rsid w:val="008A670F"/>
    <w:rsid w:val="008A7A2D"/>
    <w:rsid w:val="008A7C91"/>
    <w:rsid w:val="008B372D"/>
    <w:rsid w:val="008B7647"/>
    <w:rsid w:val="008D0E58"/>
    <w:rsid w:val="008E25A1"/>
    <w:rsid w:val="008E3FC5"/>
    <w:rsid w:val="008E53D5"/>
    <w:rsid w:val="008F2874"/>
    <w:rsid w:val="008F4261"/>
    <w:rsid w:val="00900C4F"/>
    <w:rsid w:val="009059BB"/>
    <w:rsid w:val="00913A48"/>
    <w:rsid w:val="00913C6C"/>
    <w:rsid w:val="009167CB"/>
    <w:rsid w:val="009203E1"/>
    <w:rsid w:val="00923BF1"/>
    <w:rsid w:val="00925A05"/>
    <w:rsid w:val="0092730F"/>
    <w:rsid w:val="00927DF7"/>
    <w:rsid w:val="009365C4"/>
    <w:rsid w:val="0093712D"/>
    <w:rsid w:val="009429AA"/>
    <w:rsid w:val="00945454"/>
    <w:rsid w:val="009657F7"/>
    <w:rsid w:val="009658C9"/>
    <w:rsid w:val="00967BD8"/>
    <w:rsid w:val="009716A4"/>
    <w:rsid w:val="009722EF"/>
    <w:rsid w:val="00973CA1"/>
    <w:rsid w:val="00977BCB"/>
    <w:rsid w:val="00983C32"/>
    <w:rsid w:val="00985B79"/>
    <w:rsid w:val="00990D21"/>
    <w:rsid w:val="00992599"/>
    <w:rsid w:val="009A22B1"/>
    <w:rsid w:val="009A2416"/>
    <w:rsid w:val="009A375C"/>
    <w:rsid w:val="009A39A0"/>
    <w:rsid w:val="009B0C7F"/>
    <w:rsid w:val="009B1698"/>
    <w:rsid w:val="009B46A2"/>
    <w:rsid w:val="009C74C5"/>
    <w:rsid w:val="009D5536"/>
    <w:rsid w:val="009D6F59"/>
    <w:rsid w:val="009E2914"/>
    <w:rsid w:val="009E3D31"/>
    <w:rsid w:val="009F0EC5"/>
    <w:rsid w:val="009F34AB"/>
    <w:rsid w:val="009F53A8"/>
    <w:rsid w:val="009F7381"/>
    <w:rsid w:val="00A050C6"/>
    <w:rsid w:val="00A156B5"/>
    <w:rsid w:val="00A23E31"/>
    <w:rsid w:val="00A27D34"/>
    <w:rsid w:val="00A34464"/>
    <w:rsid w:val="00A42662"/>
    <w:rsid w:val="00A47904"/>
    <w:rsid w:val="00A51A79"/>
    <w:rsid w:val="00A53C2E"/>
    <w:rsid w:val="00A57CA6"/>
    <w:rsid w:val="00A61107"/>
    <w:rsid w:val="00A71C6E"/>
    <w:rsid w:val="00A74789"/>
    <w:rsid w:val="00A759A0"/>
    <w:rsid w:val="00A8634B"/>
    <w:rsid w:val="00A87011"/>
    <w:rsid w:val="00A978C0"/>
    <w:rsid w:val="00AA63EB"/>
    <w:rsid w:val="00AA693A"/>
    <w:rsid w:val="00AB4235"/>
    <w:rsid w:val="00AC4F59"/>
    <w:rsid w:val="00AD0B2D"/>
    <w:rsid w:val="00AD29DE"/>
    <w:rsid w:val="00AD760E"/>
    <w:rsid w:val="00AE3200"/>
    <w:rsid w:val="00AE41A7"/>
    <w:rsid w:val="00AE6401"/>
    <w:rsid w:val="00AE7676"/>
    <w:rsid w:val="00AE7873"/>
    <w:rsid w:val="00AF06EF"/>
    <w:rsid w:val="00AF2992"/>
    <w:rsid w:val="00AF6D53"/>
    <w:rsid w:val="00AF78A2"/>
    <w:rsid w:val="00B05857"/>
    <w:rsid w:val="00B0753B"/>
    <w:rsid w:val="00B10F52"/>
    <w:rsid w:val="00B1595A"/>
    <w:rsid w:val="00B234EB"/>
    <w:rsid w:val="00B2681C"/>
    <w:rsid w:val="00B30DE7"/>
    <w:rsid w:val="00B35487"/>
    <w:rsid w:val="00B45D5A"/>
    <w:rsid w:val="00B471B6"/>
    <w:rsid w:val="00B50BF4"/>
    <w:rsid w:val="00B50D98"/>
    <w:rsid w:val="00B522B7"/>
    <w:rsid w:val="00B542E5"/>
    <w:rsid w:val="00B64F48"/>
    <w:rsid w:val="00B65ADC"/>
    <w:rsid w:val="00B7247B"/>
    <w:rsid w:val="00B77EB2"/>
    <w:rsid w:val="00B81AA4"/>
    <w:rsid w:val="00B81CBA"/>
    <w:rsid w:val="00B84DD2"/>
    <w:rsid w:val="00B905D9"/>
    <w:rsid w:val="00B93AFC"/>
    <w:rsid w:val="00BA338D"/>
    <w:rsid w:val="00BB01F9"/>
    <w:rsid w:val="00BB383F"/>
    <w:rsid w:val="00BB3A0E"/>
    <w:rsid w:val="00BB40F3"/>
    <w:rsid w:val="00BB71E2"/>
    <w:rsid w:val="00BB734B"/>
    <w:rsid w:val="00BD1058"/>
    <w:rsid w:val="00BD3E2F"/>
    <w:rsid w:val="00BD7BC4"/>
    <w:rsid w:val="00BE3634"/>
    <w:rsid w:val="00BE3E4D"/>
    <w:rsid w:val="00BE5C33"/>
    <w:rsid w:val="00BF0750"/>
    <w:rsid w:val="00BF52FA"/>
    <w:rsid w:val="00BF72CA"/>
    <w:rsid w:val="00BF7F10"/>
    <w:rsid w:val="00C02491"/>
    <w:rsid w:val="00C038A3"/>
    <w:rsid w:val="00C058ED"/>
    <w:rsid w:val="00C13FAD"/>
    <w:rsid w:val="00C14027"/>
    <w:rsid w:val="00C167CE"/>
    <w:rsid w:val="00C20DFE"/>
    <w:rsid w:val="00C25BCC"/>
    <w:rsid w:val="00C27990"/>
    <w:rsid w:val="00C30F7C"/>
    <w:rsid w:val="00C3324A"/>
    <w:rsid w:val="00C35490"/>
    <w:rsid w:val="00C411BF"/>
    <w:rsid w:val="00C423A4"/>
    <w:rsid w:val="00C4320C"/>
    <w:rsid w:val="00C43C22"/>
    <w:rsid w:val="00C44408"/>
    <w:rsid w:val="00C448B9"/>
    <w:rsid w:val="00C46A32"/>
    <w:rsid w:val="00C479EC"/>
    <w:rsid w:val="00C5140E"/>
    <w:rsid w:val="00C52862"/>
    <w:rsid w:val="00C52A70"/>
    <w:rsid w:val="00C62A03"/>
    <w:rsid w:val="00C6704F"/>
    <w:rsid w:val="00C67EA8"/>
    <w:rsid w:val="00C73CD2"/>
    <w:rsid w:val="00C747E7"/>
    <w:rsid w:val="00C82959"/>
    <w:rsid w:val="00C83B68"/>
    <w:rsid w:val="00C83FFA"/>
    <w:rsid w:val="00C9609C"/>
    <w:rsid w:val="00C97666"/>
    <w:rsid w:val="00CA2BEA"/>
    <w:rsid w:val="00CA39AC"/>
    <w:rsid w:val="00CB128C"/>
    <w:rsid w:val="00CB434F"/>
    <w:rsid w:val="00CB5D62"/>
    <w:rsid w:val="00CB70EE"/>
    <w:rsid w:val="00CD05CB"/>
    <w:rsid w:val="00CD0C98"/>
    <w:rsid w:val="00CE29D3"/>
    <w:rsid w:val="00CE37DF"/>
    <w:rsid w:val="00CE5F16"/>
    <w:rsid w:val="00CF045E"/>
    <w:rsid w:val="00CF5152"/>
    <w:rsid w:val="00D14E3C"/>
    <w:rsid w:val="00D213B7"/>
    <w:rsid w:val="00D23AB0"/>
    <w:rsid w:val="00D24F8E"/>
    <w:rsid w:val="00D30D4D"/>
    <w:rsid w:val="00D3426E"/>
    <w:rsid w:val="00D423B1"/>
    <w:rsid w:val="00D447EA"/>
    <w:rsid w:val="00D628B2"/>
    <w:rsid w:val="00D62DD0"/>
    <w:rsid w:val="00D62F2D"/>
    <w:rsid w:val="00D800AE"/>
    <w:rsid w:val="00D82F84"/>
    <w:rsid w:val="00D8618B"/>
    <w:rsid w:val="00D92C42"/>
    <w:rsid w:val="00DA3585"/>
    <w:rsid w:val="00DA79F5"/>
    <w:rsid w:val="00DB1A44"/>
    <w:rsid w:val="00DB4FBE"/>
    <w:rsid w:val="00DB5D82"/>
    <w:rsid w:val="00DB62D1"/>
    <w:rsid w:val="00DC26B3"/>
    <w:rsid w:val="00DC6CE7"/>
    <w:rsid w:val="00DD3B0F"/>
    <w:rsid w:val="00DD5C31"/>
    <w:rsid w:val="00DE43B5"/>
    <w:rsid w:val="00DE4DD2"/>
    <w:rsid w:val="00E00F7F"/>
    <w:rsid w:val="00E025B0"/>
    <w:rsid w:val="00E12C94"/>
    <w:rsid w:val="00E1304C"/>
    <w:rsid w:val="00E15F51"/>
    <w:rsid w:val="00E16ADA"/>
    <w:rsid w:val="00E17098"/>
    <w:rsid w:val="00E2436F"/>
    <w:rsid w:val="00E25017"/>
    <w:rsid w:val="00E263A8"/>
    <w:rsid w:val="00E266B2"/>
    <w:rsid w:val="00E31188"/>
    <w:rsid w:val="00E31C10"/>
    <w:rsid w:val="00E37F7B"/>
    <w:rsid w:val="00E417A6"/>
    <w:rsid w:val="00E4280F"/>
    <w:rsid w:val="00E45ADB"/>
    <w:rsid w:val="00E47104"/>
    <w:rsid w:val="00E50606"/>
    <w:rsid w:val="00E52A26"/>
    <w:rsid w:val="00E603A5"/>
    <w:rsid w:val="00E85A88"/>
    <w:rsid w:val="00E90EBF"/>
    <w:rsid w:val="00E9272C"/>
    <w:rsid w:val="00EA2A4D"/>
    <w:rsid w:val="00EA77E4"/>
    <w:rsid w:val="00EA7F3D"/>
    <w:rsid w:val="00EB2F27"/>
    <w:rsid w:val="00EB39DB"/>
    <w:rsid w:val="00EB6090"/>
    <w:rsid w:val="00EC15F5"/>
    <w:rsid w:val="00EC284F"/>
    <w:rsid w:val="00EC39D0"/>
    <w:rsid w:val="00ED02C9"/>
    <w:rsid w:val="00ED441E"/>
    <w:rsid w:val="00EE3219"/>
    <w:rsid w:val="00EE538D"/>
    <w:rsid w:val="00EF17E7"/>
    <w:rsid w:val="00F04E86"/>
    <w:rsid w:val="00F137E8"/>
    <w:rsid w:val="00F155BE"/>
    <w:rsid w:val="00F21030"/>
    <w:rsid w:val="00F23D9C"/>
    <w:rsid w:val="00F53FF0"/>
    <w:rsid w:val="00F56023"/>
    <w:rsid w:val="00F57A0E"/>
    <w:rsid w:val="00F61649"/>
    <w:rsid w:val="00F64477"/>
    <w:rsid w:val="00F701B0"/>
    <w:rsid w:val="00F73100"/>
    <w:rsid w:val="00F74E2B"/>
    <w:rsid w:val="00F85B83"/>
    <w:rsid w:val="00F929AC"/>
    <w:rsid w:val="00F92A8F"/>
    <w:rsid w:val="00F92D64"/>
    <w:rsid w:val="00F9626E"/>
    <w:rsid w:val="00F9670E"/>
    <w:rsid w:val="00F97605"/>
    <w:rsid w:val="00F97703"/>
    <w:rsid w:val="00FA1F07"/>
    <w:rsid w:val="00FA3B41"/>
    <w:rsid w:val="00FA70EC"/>
    <w:rsid w:val="00FC689A"/>
    <w:rsid w:val="00FD472E"/>
    <w:rsid w:val="00FE41DB"/>
    <w:rsid w:val="00FE536F"/>
    <w:rsid w:val="00FE579E"/>
    <w:rsid w:val="00FF5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79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rsid w:val="00FE579E"/>
    <w:pPr>
      <w:ind w:firstLine="1134"/>
      <w:jc w:val="both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FE579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FE579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74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7417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85</TotalTime>
  <Pages>1</Pages>
  <Words>252</Words>
  <Characters>1439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Admin</cp:lastModifiedBy>
  <cp:revision>45</cp:revision>
  <cp:lastPrinted>2013-01-31T04:03:00Z</cp:lastPrinted>
  <dcterms:created xsi:type="dcterms:W3CDTF">2013-01-18T07:47:00Z</dcterms:created>
  <dcterms:modified xsi:type="dcterms:W3CDTF">2013-02-01T00:22:00Z</dcterms:modified>
</cp:coreProperties>
</file>