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40C" w:rsidRDefault="0007140C" w:rsidP="00B8243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07140C" w:rsidRDefault="0007140C" w:rsidP="00B824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07140C" w:rsidRDefault="0007140C" w:rsidP="00B82432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07140C" w:rsidRDefault="0007140C" w:rsidP="00B8243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7140C" w:rsidRDefault="0007140C" w:rsidP="00B82432">
      <w:pPr>
        <w:jc w:val="center"/>
        <w:rPr>
          <w:sz w:val="28"/>
          <w:szCs w:val="28"/>
        </w:rPr>
      </w:pPr>
    </w:p>
    <w:p w:rsidR="0007140C" w:rsidRDefault="0007140C" w:rsidP="00B82432">
      <w:pPr>
        <w:jc w:val="both"/>
        <w:rPr>
          <w:sz w:val="28"/>
          <w:szCs w:val="28"/>
          <w:u w:val="single"/>
        </w:rPr>
      </w:pPr>
    </w:p>
    <w:p w:rsidR="0007140C" w:rsidRDefault="0007140C" w:rsidP="00B82432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18.01.2013   № 21-па</w:t>
      </w:r>
      <w:r>
        <w:rPr>
          <w:sz w:val="28"/>
          <w:szCs w:val="28"/>
        </w:rPr>
        <w:t xml:space="preserve">                                                         </w:t>
      </w:r>
    </w:p>
    <w:p w:rsidR="0007140C" w:rsidRDefault="0007140C" w:rsidP="00B8243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07140C" w:rsidRDefault="0007140C" w:rsidP="00A90727"/>
    <w:p w:rsidR="0007140C" w:rsidRDefault="0007140C" w:rsidP="00A90727"/>
    <w:p w:rsidR="0007140C" w:rsidRDefault="0007140C" w:rsidP="00A90727"/>
    <w:p w:rsidR="0007140C" w:rsidRPr="006461B6" w:rsidRDefault="0007140C" w:rsidP="00A90727">
      <w:r w:rsidRPr="006461B6">
        <w:t xml:space="preserve">О разрешении  на оборудование и </w:t>
      </w:r>
    </w:p>
    <w:p w:rsidR="0007140C" w:rsidRPr="006461B6" w:rsidRDefault="0007140C" w:rsidP="00A90727">
      <w:r w:rsidRPr="006461B6">
        <w:t>эксплуатацию ледовой переправы</w:t>
      </w:r>
    </w:p>
    <w:p w:rsidR="0007140C" w:rsidRPr="006461B6" w:rsidRDefault="0007140C" w:rsidP="00A90727">
      <w:r w:rsidRPr="006461B6">
        <w:t>с. Дуди – с. Савинское</w:t>
      </w:r>
    </w:p>
    <w:p w:rsidR="0007140C" w:rsidRPr="006461B6" w:rsidRDefault="0007140C" w:rsidP="00A90727"/>
    <w:p w:rsidR="0007140C" w:rsidRPr="006461B6" w:rsidRDefault="0007140C" w:rsidP="00A90727"/>
    <w:p w:rsidR="0007140C" w:rsidRPr="00C57716" w:rsidRDefault="0007140C" w:rsidP="00A9072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716">
        <w:rPr>
          <w:rFonts w:ascii="Times New Roman" w:hAnsi="Times New Roman" w:cs="Times New Roman"/>
          <w:sz w:val="24"/>
          <w:szCs w:val="24"/>
        </w:rPr>
        <w:t xml:space="preserve">На основании п. 6.1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57716">
        <w:rPr>
          <w:rFonts w:ascii="Times New Roman" w:hAnsi="Times New Roman" w:cs="Times New Roman"/>
          <w:sz w:val="24"/>
          <w:szCs w:val="24"/>
        </w:rPr>
        <w:t>остановления Правительства Хабаровского края от 11.06.2006 № 143 – пр «Об утверждении правил охраны жизни людей на водных объектах в Хабаровском крае», Решения Амурского территориального управления Федерального агентства по рыболовству (Росрыболовство) от 06.11.2012 № 12/502/04 о согласовании размещения ледовой переправы с. Дуди – с. Савинское в Ульчском районе в зимний период 2012-2013 гг., муниципального контракта от 01.01.2013 № 92-2012, для обеспечения бесперебойной работы автотранспорта, а также учитывая важность организации транспортного сообщения в развитии экономики сельского поселения «Село Дуди» и Ульчского муниципального района в целом, администрация района</w:t>
      </w:r>
    </w:p>
    <w:p w:rsidR="0007140C" w:rsidRPr="00C57716" w:rsidRDefault="0007140C" w:rsidP="00A9072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716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7140C" w:rsidRPr="006461B6" w:rsidRDefault="0007140C" w:rsidP="00A90727">
      <w:pPr>
        <w:ind w:firstLine="708"/>
        <w:jc w:val="both"/>
      </w:pPr>
      <w:r w:rsidRPr="00C57716">
        <w:t>1. Определить подрядчиком по оборудованию и эксплуатации ледовой переправы с. Дуди - с. Савинское</w:t>
      </w:r>
      <w:r w:rsidRPr="006461B6">
        <w:t xml:space="preserve"> </w:t>
      </w:r>
      <w:r>
        <w:t>ООО «Дудинское коммунальное хозяйство»</w:t>
      </w:r>
      <w:r w:rsidRPr="006461B6">
        <w:t>.</w:t>
      </w:r>
    </w:p>
    <w:p w:rsidR="0007140C" w:rsidRPr="006461B6" w:rsidRDefault="0007140C" w:rsidP="00A90727">
      <w:pPr>
        <w:ind w:firstLine="708"/>
        <w:jc w:val="both"/>
      </w:pPr>
      <w:r w:rsidRPr="006461B6">
        <w:t>2. Рекомендовать:</w:t>
      </w:r>
    </w:p>
    <w:p w:rsidR="0007140C" w:rsidRPr="006461B6" w:rsidRDefault="0007140C" w:rsidP="00A90727">
      <w:pPr>
        <w:ind w:firstLine="708"/>
        <w:jc w:val="both"/>
      </w:pPr>
      <w:r w:rsidRPr="006461B6">
        <w:t xml:space="preserve">2.1. </w:t>
      </w:r>
      <w:r>
        <w:t>ООО «Дудинское коммунальное хозяйство»</w:t>
      </w:r>
      <w:r w:rsidRPr="006461B6">
        <w:t xml:space="preserve"> (Парфенов Б.А.) предъявить данную переправу к освидетельствованию в Инспекторское отделение Ульчского района ФКУ «Центр ГИМС МЧС России по Хабаровскому краю» (Серебряков С.В.).</w:t>
      </w:r>
    </w:p>
    <w:p w:rsidR="0007140C" w:rsidRPr="006461B6" w:rsidRDefault="0007140C" w:rsidP="00A90727">
      <w:pPr>
        <w:ind w:firstLine="708"/>
        <w:jc w:val="both"/>
      </w:pPr>
      <w:r w:rsidRPr="006461B6">
        <w:t>2.2. ОМВД по Ульчскому муниципальному району  (Чебаненко Е.Н.) обеспечить общественный порядок и контроль за соблюдением Правил дорожного движения водителями автомобильного транспорта на ледовой переправе.</w:t>
      </w:r>
    </w:p>
    <w:p w:rsidR="0007140C" w:rsidRPr="006461B6" w:rsidRDefault="0007140C" w:rsidP="00A90727">
      <w:pPr>
        <w:pStyle w:val="BodyTextIndent2"/>
        <w:ind w:firstLine="708"/>
        <w:rPr>
          <w:szCs w:val="24"/>
        </w:rPr>
      </w:pPr>
      <w:r w:rsidRPr="006461B6">
        <w:rPr>
          <w:szCs w:val="24"/>
        </w:rPr>
        <w:t>3. Контроль за выполнением настоящего постановления возложить на первого заместителя главы администрации района Лещука А.В.</w:t>
      </w:r>
    </w:p>
    <w:p w:rsidR="0007140C" w:rsidRPr="006461B6" w:rsidRDefault="0007140C" w:rsidP="00A90727">
      <w:pPr>
        <w:pStyle w:val="BodyTextIndent2"/>
        <w:tabs>
          <w:tab w:val="left" w:pos="0"/>
        </w:tabs>
        <w:ind w:firstLine="0"/>
        <w:rPr>
          <w:szCs w:val="24"/>
        </w:rPr>
      </w:pPr>
      <w:r w:rsidRPr="006461B6">
        <w:rPr>
          <w:szCs w:val="24"/>
        </w:rPr>
        <w:tab/>
        <w:t xml:space="preserve">4. Настоящее </w:t>
      </w:r>
      <w:r w:rsidRPr="006461B6">
        <w:rPr>
          <w:color w:val="000000"/>
          <w:szCs w:val="24"/>
        </w:rPr>
        <w:t>постановление</w:t>
      </w:r>
      <w:r w:rsidRPr="006461B6">
        <w:rPr>
          <w:szCs w:val="24"/>
        </w:rPr>
        <w:t xml:space="preserve"> вступает в силу со дня его официального опубликования.</w:t>
      </w:r>
    </w:p>
    <w:p w:rsidR="0007140C" w:rsidRPr="006461B6" w:rsidRDefault="0007140C" w:rsidP="00A90727">
      <w:pPr>
        <w:pStyle w:val="BodyTextIndent2"/>
        <w:tabs>
          <w:tab w:val="left" w:pos="0"/>
        </w:tabs>
        <w:ind w:firstLine="0"/>
        <w:rPr>
          <w:szCs w:val="24"/>
        </w:rPr>
      </w:pPr>
    </w:p>
    <w:p w:rsidR="0007140C" w:rsidRPr="006461B6" w:rsidRDefault="0007140C" w:rsidP="00A90727">
      <w:pPr>
        <w:pStyle w:val="BodyTextIndent2"/>
        <w:tabs>
          <w:tab w:val="left" w:pos="0"/>
        </w:tabs>
        <w:ind w:firstLine="0"/>
        <w:rPr>
          <w:szCs w:val="24"/>
        </w:rPr>
      </w:pPr>
    </w:p>
    <w:p w:rsidR="0007140C" w:rsidRPr="006461B6" w:rsidRDefault="0007140C" w:rsidP="00A90727">
      <w:pPr>
        <w:pStyle w:val="BodyTextIndent2"/>
        <w:tabs>
          <w:tab w:val="left" w:pos="0"/>
        </w:tabs>
        <w:ind w:firstLine="0"/>
        <w:rPr>
          <w:szCs w:val="24"/>
        </w:rPr>
      </w:pPr>
    </w:p>
    <w:p w:rsidR="0007140C" w:rsidRPr="006461B6" w:rsidRDefault="0007140C" w:rsidP="00A90727">
      <w:pPr>
        <w:pStyle w:val="BodyTextIndent2"/>
        <w:tabs>
          <w:tab w:val="left" w:pos="0"/>
        </w:tabs>
        <w:ind w:firstLine="0"/>
        <w:rPr>
          <w:szCs w:val="24"/>
        </w:rPr>
      </w:pPr>
    </w:p>
    <w:p w:rsidR="0007140C" w:rsidRPr="006461B6" w:rsidRDefault="0007140C" w:rsidP="00A90727">
      <w:pPr>
        <w:pStyle w:val="BodyTextIndent2"/>
        <w:tabs>
          <w:tab w:val="left" w:pos="0"/>
        </w:tabs>
        <w:ind w:firstLine="0"/>
        <w:rPr>
          <w:szCs w:val="24"/>
        </w:rPr>
      </w:pPr>
      <w:r w:rsidRPr="006461B6">
        <w:rPr>
          <w:szCs w:val="24"/>
        </w:rPr>
        <w:t xml:space="preserve">Глава района                                                                                                </w:t>
      </w:r>
      <w:r>
        <w:rPr>
          <w:szCs w:val="24"/>
        </w:rPr>
        <w:t xml:space="preserve">            </w:t>
      </w:r>
      <w:r w:rsidRPr="006461B6">
        <w:rPr>
          <w:szCs w:val="24"/>
        </w:rPr>
        <w:t xml:space="preserve">  Ю.Л. Данкан</w:t>
      </w:r>
    </w:p>
    <w:p w:rsidR="0007140C" w:rsidRPr="006461B6" w:rsidRDefault="0007140C" w:rsidP="00A90727">
      <w:pPr>
        <w:jc w:val="both"/>
      </w:pPr>
    </w:p>
    <w:p w:rsidR="0007140C" w:rsidRPr="006461B6" w:rsidRDefault="0007140C" w:rsidP="00A90727"/>
    <w:p w:rsidR="0007140C" w:rsidRPr="006461B6" w:rsidRDefault="0007140C" w:rsidP="00A90727"/>
    <w:p w:rsidR="0007140C" w:rsidRPr="006461B6" w:rsidRDefault="0007140C" w:rsidP="00A90727"/>
    <w:p w:rsidR="0007140C" w:rsidRPr="006461B6" w:rsidRDefault="0007140C" w:rsidP="00A90727"/>
    <w:p w:rsidR="0007140C" w:rsidRPr="006461B6" w:rsidRDefault="0007140C" w:rsidP="00A90727"/>
    <w:p w:rsidR="0007140C" w:rsidRPr="006461B6" w:rsidRDefault="0007140C" w:rsidP="00A90727"/>
    <w:p w:rsidR="0007140C" w:rsidRDefault="0007140C"/>
    <w:sectPr w:rsidR="0007140C" w:rsidSect="00A90727">
      <w:pgSz w:w="11906" w:h="16838"/>
      <w:pgMar w:top="1418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727"/>
    <w:rsid w:val="00007214"/>
    <w:rsid w:val="00010E89"/>
    <w:rsid w:val="00013B4D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140C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C30"/>
    <w:rsid w:val="000D194D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1DC0"/>
    <w:rsid w:val="00121E74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3A17"/>
    <w:rsid w:val="001728B9"/>
    <w:rsid w:val="001750F2"/>
    <w:rsid w:val="00175BFF"/>
    <w:rsid w:val="00176008"/>
    <w:rsid w:val="001853F0"/>
    <w:rsid w:val="00193D02"/>
    <w:rsid w:val="001A06B0"/>
    <w:rsid w:val="001A4E26"/>
    <w:rsid w:val="001A55D1"/>
    <w:rsid w:val="001B14F8"/>
    <w:rsid w:val="001B32AA"/>
    <w:rsid w:val="001B3CFD"/>
    <w:rsid w:val="001B511C"/>
    <w:rsid w:val="001C1103"/>
    <w:rsid w:val="001C561C"/>
    <w:rsid w:val="001D2EB9"/>
    <w:rsid w:val="001D428C"/>
    <w:rsid w:val="001D5F18"/>
    <w:rsid w:val="001D7B0B"/>
    <w:rsid w:val="001E1A2D"/>
    <w:rsid w:val="001E7524"/>
    <w:rsid w:val="001F5DAF"/>
    <w:rsid w:val="001F5E78"/>
    <w:rsid w:val="001F727C"/>
    <w:rsid w:val="00203D87"/>
    <w:rsid w:val="00214B15"/>
    <w:rsid w:val="00217F2A"/>
    <w:rsid w:val="002256B6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4B75"/>
    <w:rsid w:val="002A4A92"/>
    <w:rsid w:val="002B316B"/>
    <w:rsid w:val="002C3CC4"/>
    <w:rsid w:val="002C78F3"/>
    <w:rsid w:val="002D11E8"/>
    <w:rsid w:val="002E3E12"/>
    <w:rsid w:val="002E59F1"/>
    <w:rsid w:val="002F66FA"/>
    <w:rsid w:val="002F6BCD"/>
    <w:rsid w:val="00302087"/>
    <w:rsid w:val="00307756"/>
    <w:rsid w:val="00314ED6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91694"/>
    <w:rsid w:val="0039401E"/>
    <w:rsid w:val="003A3D9A"/>
    <w:rsid w:val="003A4B27"/>
    <w:rsid w:val="003A4B36"/>
    <w:rsid w:val="003B052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23293"/>
    <w:rsid w:val="00436FF0"/>
    <w:rsid w:val="00444CDA"/>
    <w:rsid w:val="00446109"/>
    <w:rsid w:val="004503E3"/>
    <w:rsid w:val="0045178D"/>
    <w:rsid w:val="00452039"/>
    <w:rsid w:val="00453019"/>
    <w:rsid w:val="00462144"/>
    <w:rsid w:val="0047000D"/>
    <w:rsid w:val="00473E56"/>
    <w:rsid w:val="00474396"/>
    <w:rsid w:val="00483693"/>
    <w:rsid w:val="0048567F"/>
    <w:rsid w:val="00492062"/>
    <w:rsid w:val="004A65BA"/>
    <w:rsid w:val="004B1984"/>
    <w:rsid w:val="004B6707"/>
    <w:rsid w:val="004F0F57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DE3"/>
    <w:rsid w:val="005267DC"/>
    <w:rsid w:val="00536C41"/>
    <w:rsid w:val="0054775A"/>
    <w:rsid w:val="00550968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601DFB"/>
    <w:rsid w:val="0060224A"/>
    <w:rsid w:val="0060248F"/>
    <w:rsid w:val="00602CAD"/>
    <w:rsid w:val="0061532C"/>
    <w:rsid w:val="0061555A"/>
    <w:rsid w:val="00620D1C"/>
    <w:rsid w:val="0062270F"/>
    <w:rsid w:val="00626DF9"/>
    <w:rsid w:val="006401CC"/>
    <w:rsid w:val="00640316"/>
    <w:rsid w:val="00641166"/>
    <w:rsid w:val="006461B6"/>
    <w:rsid w:val="006473E4"/>
    <w:rsid w:val="006474A9"/>
    <w:rsid w:val="00660A1C"/>
    <w:rsid w:val="00661C4A"/>
    <w:rsid w:val="00662D0B"/>
    <w:rsid w:val="00662E69"/>
    <w:rsid w:val="00666C52"/>
    <w:rsid w:val="00674F70"/>
    <w:rsid w:val="006964AD"/>
    <w:rsid w:val="006A184F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77F"/>
    <w:rsid w:val="00756017"/>
    <w:rsid w:val="00767541"/>
    <w:rsid w:val="0077580D"/>
    <w:rsid w:val="007775BE"/>
    <w:rsid w:val="00780DE6"/>
    <w:rsid w:val="00781673"/>
    <w:rsid w:val="00784522"/>
    <w:rsid w:val="007864BD"/>
    <w:rsid w:val="00792E52"/>
    <w:rsid w:val="007959E6"/>
    <w:rsid w:val="007A02F2"/>
    <w:rsid w:val="007A1170"/>
    <w:rsid w:val="007B2440"/>
    <w:rsid w:val="007B35F9"/>
    <w:rsid w:val="007B6F27"/>
    <w:rsid w:val="007C2742"/>
    <w:rsid w:val="007C2F49"/>
    <w:rsid w:val="007C5E2C"/>
    <w:rsid w:val="007C64D0"/>
    <w:rsid w:val="007C6AAE"/>
    <w:rsid w:val="007D1E19"/>
    <w:rsid w:val="007D1F19"/>
    <w:rsid w:val="007D34C6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7A2D"/>
    <w:rsid w:val="008A7C91"/>
    <w:rsid w:val="008B7647"/>
    <w:rsid w:val="008D0E58"/>
    <w:rsid w:val="008E3FC5"/>
    <w:rsid w:val="008E53D5"/>
    <w:rsid w:val="008F2874"/>
    <w:rsid w:val="008F4261"/>
    <w:rsid w:val="00900C4F"/>
    <w:rsid w:val="0090398B"/>
    <w:rsid w:val="009059BB"/>
    <w:rsid w:val="00913A48"/>
    <w:rsid w:val="00913C6C"/>
    <w:rsid w:val="009167CB"/>
    <w:rsid w:val="009203E1"/>
    <w:rsid w:val="00923BF1"/>
    <w:rsid w:val="00925A05"/>
    <w:rsid w:val="0092730F"/>
    <w:rsid w:val="00927DF7"/>
    <w:rsid w:val="009365C4"/>
    <w:rsid w:val="00945454"/>
    <w:rsid w:val="009657F7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A22B1"/>
    <w:rsid w:val="009A2416"/>
    <w:rsid w:val="009A375C"/>
    <w:rsid w:val="009B0C7F"/>
    <w:rsid w:val="009B1698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42662"/>
    <w:rsid w:val="00A47904"/>
    <w:rsid w:val="00A51A79"/>
    <w:rsid w:val="00A53C2E"/>
    <w:rsid w:val="00A57CA6"/>
    <w:rsid w:val="00A61107"/>
    <w:rsid w:val="00A71C6E"/>
    <w:rsid w:val="00A74789"/>
    <w:rsid w:val="00A8634B"/>
    <w:rsid w:val="00A90727"/>
    <w:rsid w:val="00A978C0"/>
    <w:rsid w:val="00AA63EB"/>
    <w:rsid w:val="00AA693A"/>
    <w:rsid w:val="00AB4235"/>
    <w:rsid w:val="00AD0B2D"/>
    <w:rsid w:val="00AD29DE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42E5"/>
    <w:rsid w:val="00B64F48"/>
    <w:rsid w:val="00B65ADC"/>
    <w:rsid w:val="00B7247B"/>
    <w:rsid w:val="00B77EB2"/>
    <w:rsid w:val="00B81AA4"/>
    <w:rsid w:val="00B81CBA"/>
    <w:rsid w:val="00B82432"/>
    <w:rsid w:val="00B84DD2"/>
    <w:rsid w:val="00B905D9"/>
    <w:rsid w:val="00B93AFC"/>
    <w:rsid w:val="00BA338D"/>
    <w:rsid w:val="00BB01F9"/>
    <w:rsid w:val="00BB3A0E"/>
    <w:rsid w:val="00BB40F3"/>
    <w:rsid w:val="00BB71E2"/>
    <w:rsid w:val="00BB734B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57716"/>
    <w:rsid w:val="00C62A03"/>
    <w:rsid w:val="00C67EA8"/>
    <w:rsid w:val="00C73CD2"/>
    <w:rsid w:val="00C747E7"/>
    <w:rsid w:val="00C82959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29D3"/>
    <w:rsid w:val="00CE37DF"/>
    <w:rsid w:val="00CF045E"/>
    <w:rsid w:val="00D14E3C"/>
    <w:rsid w:val="00D23AB0"/>
    <w:rsid w:val="00D24F8E"/>
    <w:rsid w:val="00D30D4D"/>
    <w:rsid w:val="00D3426E"/>
    <w:rsid w:val="00D423B1"/>
    <w:rsid w:val="00D447EA"/>
    <w:rsid w:val="00D62DD0"/>
    <w:rsid w:val="00D800AE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304C"/>
    <w:rsid w:val="00E15F51"/>
    <w:rsid w:val="00E17098"/>
    <w:rsid w:val="00E2436F"/>
    <w:rsid w:val="00E266B2"/>
    <w:rsid w:val="00E31188"/>
    <w:rsid w:val="00E31C10"/>
    <w:rsid w:val="00E37F7B"/>
    <w:rsid w:val="00E417A6"/>
    <w:rsid w:val="00E4280F"/>
    <w:rsid w:val="00E45ADB"/>
    <w:rsid w:val="00E47104"/>
    <w:rsid w:val="00E52A26"/>
    <w:rsid w:val="00E603A5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53FF0"/>
    <w:rsid w:val="00F56023"/>
    <w:rsid w:val="00F57A0E"/>
    <w:rsid w:val="00F61649"/>
    <w:rsid w:val="00F64477"/>
    <w:rsid w:val="00F701B0"/>
    <w:rsid w:val="00F73100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70EC"/>
    <w:rsid w:val="00FC689A"/>
    <w:rsid w:val="00FE41DB"/>
    <w:rsid w:val="00FE5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72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rsid w:val="00A90727"/>
    <w:pPr>
      <w:ind w:firstLine="1134"/>
      <w:jc w:val="both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A9072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907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96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287</Words>
  <Characters>1639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Admin</cp:lastModifiedBy>
  <cp:revision>2</cp:revision>
  <dcterms:created xsi:type="dcterms:W3CDTF">2013-01-17T23:13:00Z</dcterms:created>
  <dcterms:modified xsi:type="dcterms:W3CDTF">2013-01-18T00:39:00Z</dcterms:modified>
</cp:coreProperties>
</file>