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80" w:rsidRDefault="00423F80" w:rsidP="00AF45F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23F80" w:rsidRDefault="00423F80" w:rsidP="00AF45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423F80" w:rsidRDefault="00423F80" w:rsidP="00AF45FD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423F80" w:rsidRDefault="00423F80" w:rsidP="00AF45F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23F80" w:rsidRDefault="00423F80" w:rsidP="00AF45FD">
      <w:pPr>
        <w:jc w:val="center"/>
        <w:rPr>
          <w:sz w:val="28"/>
          <w:szCs w:val="28"/>
        </w:rPr>
      </w:pPr>
    </w:p>
    <w:p w:rsidR="00423F80" w:rsidRDefault="00423F80" w:rsidP="00AF45FD">
      <w:pPr>
        <w:jc w:val="both"/>
        <w:rPr>
          <w:sz w:val="28"/>
          <w:szCs w:val="28"/>
          <w:u w:val="single"/>
        </w:rPr>
      </w:pPr>
    </w:p>
    <w:p w:rsidR="00423F80" w:rsidRDefault="00423F80" w:rsidP="00AF45F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30.01.2013   № 69-па</w:t>
      </w:r>
      <w:r>
        <w:rPr>
          <w:sz w:val="28"/>
          <w:szCs w:val="28"/>
        </w:rPr>
        <w:t xml:space="preserve">                                                         </w:t>
      </w:r>
    </w:p>
    <w:p w:rsidR="00423F80" w:rsidRDefault="00423F80" w:rsidP="00AF45F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423F80" w:rsidRDefault="00423F80" w:rsidP="00AF45FD">
      <w:pPr>
        <w:jc w:val="both"/>
        <w:rPr>
          <w:sz w:val="28"/>
          <w:szCs w:val="28"/>
        </w:rPr>
      </w:pPr>
    </w:p>
    <w:p w:rsidR="00423F80" w:rsidRDefault="00423F80" w:rsidP="00FE579E">
      <w:pPr>
        <w:rPr>
          <w:sz w:val="28"/>
          <w:szCs w:val="28"/>
        </w:rPr>
      </w:pPr>
    </w:p>
    <w:p w:rsidR="00423F80" w:rsidRDefault="00423F80" w:rsidP="00FE579E">
      <w:pPr>
        <w:rPr>
          <w:sz w:val="28"/>
          <w:szCs w:val="28"/>
        </w:rPr>
      </w:pPr>
    </w:p>
    <w:p w:rsidR="00423F80" w:rsidRDefault="00423F80" w:rsidP="00FE579E">
      <w:pPr>
        <w:rPr>
          <w:sz w:val="28"/>
          <w:szCs w:val="28"/>
        </w:rPr>
      </w:pPr>
      <w:r>
        <w:rPr>
          <w:sz w:val="28"/>
          <w:szCs w:val="28"/>
        </w:rPr>
        <w:t>Об открытии ледовой переправы</w:t>
      </w:r>
    </w:p>
    <w:p w:rsidR="00423F80" w:rsidRPr="00593DA1" w:rsidRDefault="00423F80" w:rsidP="00FE579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593DA1">
        <w:rPr>
          <w:sz w:val="28"/>
          <w:szCs w:val="28"/>
        </w:rPr>
        <w:t>с.</w:t>
      </w:r>
      <w:r>
        <w:rPr>
          <w:sz w:val="28"/>
          <w:szCs w:val="28"/>
        </w:rPr>
        <w:t>Дуди-с.Савинское»</w:t>
      </w:r>
    </w:p>
    <w:p w:rsidR="00423F80" w:rsidRDefault="00423F80" w:rsidP="00FE579E">
      <w:pPr>
        <w:rPr>
          <w:sz w:val="28"/>
          <w:szCs w:val="28"/>
        </w:rPr>
      </w:pPr>
    </w:p>
    <w:p w:rsidR="00423F80" w:rsidRPr="00CE01DB" w:rsidRDefault="00423F80" w:rsidP="00FE579E">
      <w:pPr>
        <w:rPr>
          <w:sz w:val="28"/>
          <w:szCs w:val="28"/>
        </w:rPr>
      </w:pPr>
    </w:p>
    <w:p w:rsidR="00423F80" w:rsidRDefault="00423F80" w:rsidP="00B522B7">
      <w:pPr>
        <w:jc w:val="both"/>
        <w:rPr>
          <w:sz w:val="28"/>
          <w:szCs w:val="28"/>
        </w:rPr>
      </w:pPr>
      <w:r>
        <w:tab/>
      </w:r>
      <w:r w:rsidRPr="00AD4A78">
        <w:rPr>
          <w:sz w:val="28"/>
          <w:szCs w:val="28"/>
        </w:rPr>
        <w:t xml:space="preserve">В связи с завершением </w:t>
      </w:r>
      <w:r>
        <w:rPr>
          <w:sz w:val="28"/>
          <w:szCs w:val="28"/>
        </w:rPr>
        <w:t>обустройства ледовой переправы            «</w:t>
      </w:r>
      <w:r w:rsidRPr="00593DA1">
        <w:rPr>
          <w:sz w:val="28"/>
          <w:szCs w:val="28"/>
        </w:rPr>
        <w:t>с.</w:t>
      </w:r>
      <w:r>
        <w:rPr>
          <w:sz w:val="28"/>
          <w:szCs w:val="28"/>
        </w:rPr>
        <w:t xml:space="preserve">Дуди - с.Савинское» </w:t>
      </w:r>
      <w:r w:rsidRPr="008C3F1B">
        <w:rPr>
          <w:sz w:val="28"/>
          <w:szCs w:val="28"/>
        </w:rPr>
        <w:t xml:space="preserve">и на основании </w:t>
      </w:r>
      <w:r>
        <w:rPr>
          <w:sz w:val="28"/>
          <w:szCs w:val="28"/>
        </w:rPr>
        <w:t xml:space="preserve">акта контрольной проверки грузоподъемности ледовой переправы от 14.01.2013, </w:t>
      </w:r>
      <w:r w:rsidRPr="008C3F1B">
        <w:rPr>
          <w:sz w:val="28"/>
          <w:szCs w:val="28"/>
        </w:rPr>
        <w:t>акта технического освидетель</w:t>
      </w:r>
      <w:r>
        <w:rPr>
          <w:sz w:val="28"/>
          <w:szCs w:val="28"/>
        </w:rPr>
        <w:t>ствования переправы на льду от 29.01</w:t>
      </w:r>
      <w:r w:rsidRPr="008C3F1B">
        <w:rPr>
          <w:sz w:val="28"/>
          <w:szCs w:val="28"/>
        </w:rPr>
        <w:t>.201</w:t>
      </w:r>
      <w:r>
        <w:rPr>
          <w:sz w:val="28"/>
          <w:szCs w:val="28"/>
        </w:rPr>
        <w:t>3 № 07, муниципального контракта от 01.01.2013 № 92-2012 «На выполнение работ по содержанию ледовой переправы «</w:t>
      </w:r>
      <w:r w:rsidRPr="00593DA1">
        <w:rPr>
          <w:sz w:val="28"/>
          <w:szCs w:val="28"/>
        </w:rPr>
        <w:t>с.</w:t>
      </w:r>
      <w:r>
        <w:rPr>
          <w:sz w:val="28"/>
          <w:szCs w:val="28"/>
        </w:rPr>
        <w:t>Дуди-с.Савинское»», администрация района</w:t>
      </w:r>
    </w:p>
    <w:p w:rsidR="00423F80" w:rsidRPr="008C3F1B" w:rsidRDefault="00423F80" w:rsidP="00FE579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23F80" w:rsidRPr="008C3F1B" w:rsidRDefault="00423F80" w:rsidP="00FE579E">
      <w:pPr>
        <w:jc w:val="both"/>
        <w:rPr>
          <w:sz w:val="28"/>
          <w:szCs w:val="28"/>
        </w:rPr>
      </w:pPr>
      <w:r w:rsidRPr="008C3F1B">
        <w:rPr>
          <w:sz w:val="28"/>
          <w:szCs w:val="28"/>
        </w:rPr>
        <w:tab/>
        <w:t xml:space="preserve">1. Разрешить движение по ледовой переправе </w:t>
      </w:r>
      <w:r>
        <w:rPr>
          <w:sz w:val="28"/>
          <w:szCs w:val="28"/>
        </w:rPr>
        <w:t>«</w:t>
      </w:r>
      <w:r w:rsidRPr="00593DA1">
        <w:rPr>
          <w:sz w:val="28"/>
          <w:szCs w:val="28"/>
        </w:rPr>
        <w:t>с.</w:t>
      </w:r>
      <w:r>
        <w:rPr>
          <w:sz w:val="28"/>
          <w:szCs w:val="28"/>
        </w:rPr>
        <w:t xml:space="preserve">Дуди-с.Савинское» </w:t>
      </w:r>
      <w:r w:rsidRPr="008C3F1B">
        <w:rPr>
          <w:sz w:val="28"/>
          <w:szCs w:val="28"/>
        </w:rPr>
        <w:t>колесн</w:t>
      </w:r>
      <w:r>
        <w:rPr>
          <w:sz w:val="28"/>
          <w:szCs w:val="28"/>
        </w:rPr>
        <w:t>ого</w:t>
      </w:r>
      <w:r w:rsidRPr="008C3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 </w:t>
      </w:r>
      <w:r w:rsidRPr="008C3F1B">
        <w:rPr>
          <w:sz w:val="28"/>
          <w:szCs w:val="28"/>
        </w:rPr>
        <w:t>общим весом до 7 тонн.</w:t>
      </w:r>
    </w:p>
    <w:p w:rsidR="00423F80" w:rsidRPr="00D95431" w:rsidRDefault="00423F80" w:rsidP="00FE579E">
      <w:pPr>
        <w:ind w:firstLine="708"/>
        <w:jc w:val="both"/>
        <w:rPr>
          <w:sz w:val="28"/>
          <w:szCs w:val="28"/>
        </w:rPr>
      </w:pPr>
      <w:r w:rsidRPr="008C3F1B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Рекомендовать ООО «Дудинское коммунальное хозяйство» (Парфенов Б.А.) обустроить и </w:t>
      </w:r>
      <w:r w:rsidRPr="008C3F1B">
        <w:rPr>
          <w:sz w:val="28"/>
          <w:szCs w:val="28"/>
        </w:rPr>
        <w:t xml:space="preserve">содержать </w:t>
      </w:r>
      <w:r>
        <w:rPr>
          <w:sz w:val="28"/>
          <w:szCs w:val="28"/>
        </w:rPr>
        <w:t>ледовую переправу</w:t>
      </w:r>
      <w:r w:rsidRPr="008C3F1B">
        <w:rPr>
          <w:sz w:val="28"/>
          <w:szCs w:val="28"/>
        </w:rPr>
        <w:t xml:space="preserve"> в соответствии с требованиями Инструкции по проектированию, строительству и эксплуатации ледовых </w:t>
      </w:r>
      <w:r>
        <w:rPr>
          <w:sz w:val="28"/>
          <w:szCs w:val="28"/>
        </w:rPr>
        <w:t xml:space="preserve">переправ </w:t>
      </w:r>
      <w:r w:rsidRPr="00D95431">
        <w:rPr>
          <w:sz w:val="28"/>
          <w:szCs w:val="28"/>
        </w:rPr>
        <w:t>ОДН 218.010-98.</w:t>
      </w:r>
    </w:p>
    <w:p w:rsidR="00423F80" w:rsidRPr="002C045C" w:rsidRDefault="00423F80" w:rsidP="00FE57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95431">
        <w:rPr>
          <w:sz w:val="28"/>
          <w:szCs w:val="28"/>
        </w:rPr>
        <w:tab/>
        <w:t xml:space="preserve">3. Рекомендовать Отделу </w:t>
      </w:r>
      <w:r>
        <w:rPr>
          <w:sz w:val="28"/>
          <w:szCs w:val="28"/>
        </w:rPr>
        <w:t xml:space="preserve">министерства </w:t>
      </w:r>
      <w:r w:rsidRPr="00D95431">
        <w:rPr>
          <w:sz w:val="28"/>
          <w:szCs w:val="28"/>
        </w:rPr>
        <w:t xml:space="preserve">внутренних дел </w:t>
      </w:r>
      <w:r>
        <w:rPr>
          <w:sz w:val="28"/>
          <w:szCs w:val="28"/>
        </w:rPr>
        <w:t xml:space="preserve">РФ </w:t>
      </w:r>
      <w:r w:rsidRPr="00D95431">
        <w:rPr>
          <w:sz w:val="28"/>
          <w:szCs w:val="28"/>
        </w:rPr>
        <w:t>по Ульчскому муниципальному району  (</w:t>
      </w:r>
      <w:r>
        <w:rPr>
          <w:sz w:val="28"/>
          <w:szCs w:val="28"/>
        </w:rPr>
        <w:t>Чебаненко Е.Н</w:t>
      </w:r>
      <w:r w:rsidRPr="00D95431">
        <w:rPr>
          <w:sz w:val="28"/>
          <w:szCs w:val="28"/>
        </w:rPr>
        <w:t>.) обеспечить общественный порядок и контроль за соблюдением Правил дорожного движения водителями автомобильного</w:t>
      </w:r>
      <w:r w:rsidRPr="002C045C">
        <w:rPr>
          <w:sz w:val="28"/>
          <w:szCs w:val="28"/>
        </w:rPr>
        <w:t xml:space="preserve"> транспорта на ледовой переправе.</w:t>
      </w:r>
      <w:r w:rsidRPr="002C045C">
        <w:rPr>
          <w:sz w:val="28"/>
          <w:szCs w:val="28"/>
        </w:rPr>
        <w:tab/>
      </w:r>
    </w:p>
    <w:p w:rsidR="00423F80" w:rsidRPr="002C045C" w:rsidRDefault="00423F80" w:rsidP="00FE57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C045C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постановления</w:t>
      </w:r>
      <w:r w:rsidRPr="002C045C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423F80" w:rsidRPr="002C045C" w:rsidRDefault="00423F80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5C">
        <w:rPr>
          <w:rFonts w:ascii="Times New Roman" w:hAnsi="Times New Roman" w:cs="Times New Roman"/>
          <w:sz w:val="28"/>
          <w:szCs w:val="28"/>
        </w:rPr>
        <w:t xml:space="preserve">5.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2C045C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2C045C">
        <w:rPr>
          <w:rFonts w:ascii="Times New Roman" w:hAnsi="Times New Roman" w:cs="Times New Roman"/>
          <w:sz w:val="28"/>
          <w:szCs w:val="28"/>
        </w:rPr>
        <w:t>.</w:t>
      </w:r>
    </w:p>
    <w:p w:rsidR="00423F80" w:rsidRDefault="00423F80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423F80" w:rsidRDefault="00423F80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423F80" w:rsidRDefault="00423F80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423F80" w:rsidRDefault="00423F80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423F80" w:rsidRPr="002C045C" w:rsidRDefault="00423F80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2C045C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Pr="002C045C">
        <w:rPr>
          <w:sz w:val="28"/>
          <w:szCs w:val="28"/>
        </w:rPr>
        <w:t xml:space="preserve"> района                       </w:t>
      </w:r>
      <w:r>
        <w:rPr>
          <w:sz w:val="28"/>
          <w:szCs w:val="28"/>
        </w:rPr>
        <w:t xml:space="preserve">                               А.В. Лещук</w:t>
      </w:r>
    </w:p>
    <w:sectPr w:rsidR="00423F80" w:rsidRPr="002C045C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4CA"/>
    <w:rsid w:val="00203D87"/>
    <w:rsid w:val="00214B15"/>
    <w:rsid w:val="00217F2A"/>
    <w:rsid w:val="002256B6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045C"/>
    <w:rsid w:val="002C3CC4"/>
    <w:rsid w:val="002C78F3"/>
    <w:rsid w:val="002D11E8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23F80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6707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93DA1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2E52"/>
    <w:rsid w:val="007959E6"/>
    <w:rsid w:val="007A02F2"/>
    <w:rsid w:val="007A1170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6E56"/>
    <w:rsid w:val="00837C91"/>
    <w:rsid w:val="00843228"/>
    <w:rsid w:val="0084444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C3F1B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4A78"/>
    <w:rsid w:val="00AD760E"/>
    <w:rsid w:val="00AE3200"/>
    <w:rsid w:val="00AE6401"/>
    <w:rsid w:val="00AE7676"/>
    <w:rsid w:val="00AE7873"/>
    <w:rsid w:val="00AF06EF"/>
    <w:rsid w:val="00AF2992"/>
    <w:rsid w:val="00AF45FD"/>
    <w:rsid w:val="00AF6D53"/>
    <w:rsid w:val="00AF78A2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01DB"/>
    <w:rsid w:val="00CE29D3"/>
    <w:rsid w:val="00CE37DF"/>
    <w:rsid w:val="00CE5F16"/>
    <w:rsid w:val="00CF045E"/>
    <w:rsid w:val="00CF5152"/>
    <w:rsid w:val="00D14E3C"/>
    <w:rsid w:val="00D23AB0"/>
    <w:rsid w:val="00D24F8E"/>
    <w:rsid w:val="00D30D4D"/>
    <w:rsid w:val="00D3426E"/>
    <w:rsid w:val="00D423B1"/>
    <w:rsid w:val="00D447EA"/>
    <w:rsid w:val="00D62DD0"/>
    <w:rsid w:val="00D62F2D"/>
    <w:rsid w:val="00D800AE"/>
    <w:rsid w:val="00D82F84"/>
    <w:rsid w:val="00D8618B"/>
    <w:rsid w:val="00D92C42"/>
    <w:rsid w:val="00D95431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FE579E"/>
    <w:pPr>
      <w:ind w:firstLine="1134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E579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E579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417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68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1</Pages>
  <Words>224</Words>
  <Characters>1283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21</cp:revision>
  <cp:lastPrinted>2013-01-22T23:30:00Z</cp:lastPrinted>
  <dcterms:created xsi:type="dcterms:W3CDTF">2013-01-18T07:47:00Z</dcterms:created>
  <dcterms:modified xsi:type="dcterms:W3CDTF">2013-01-31T05:11:00Z</dcterms:modified>
</cp:coreProperties>
</file>