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265" w:rsidRDefault="001C1265" w:rsidP="00B72D5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C1265" w:rsidRDefault="001C1265" w:rsidP="00B72D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1C1265" w:rsidRDefault="001C1265" w:rsidP="00B72D5C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1C1265" w:rsidRDefault="001C1265" w:rsidP="00B72D5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C1265" w:rsidRDefault="001C1265" w:rsidP="00B72D5C">
      <w:pPr>
        <w:jc w:val="center"/>
        <w:rPr>
          <w:sz w:val="28"/>
          <w:szCs w:val="28"/>
        </w:rPr>
      </w:pPr>
    </w:p>
    <w:p w:rsidR="001C1265" w:rsidRDefault="001C1265" w:rsidP="00B72D5C">
      <w:pPr>
        <w:jc w:val="both"/>
        <w:rPr>
          <w:sz w:val="28"/>
          <w:szCs w:val="28"/>
          <w:u w:val="single"/>
        </w:rPr>
      </w:pPr>
    </w:p>
    <w:p w:rsidR="001C1265" w:rsidRDefault="001C1265" w:rsidP="00B72D5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17.01.2013   № 19-па</w:t>
      </w:r>
      <w:r>
        <w:rPr>
          <w:sz w:val="28"/>
          <w:szCs w:val="28"/>
        </w:rPr>
        <w:t xml:space="preserve">                                                         </w:t>
      </w:r>
    </w:p>
    <w:p w:rsidR="001C1265" w:rsidRDefault="001C1265" w:rsidP="00B72D5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1C1265" w:rsidRDefault="001C1265" w:rsidP="00B72D5C">
      <w:pPr>
        <w:jc w:val="both"/>
      </w:pPr>
    </w:p>
    <w:p w:rsidR="001C1265" w:rsidRDefault="001C1265" w:rsidP="00B56BBC">
      <w:pPr>
        <w:rPr>
          <w:sz w:val="28"/>
          <w:szCs w:val="28"/>
        </w:rPr>
      </w:pPr>
    </w:p>
    <w:p w:rsidR="001C1265" w:rsidRPr="00CF7EE8" w:rsidRDefault="001C1265" w:rsidP="00B56BBC">
      <w:pPr>
        <w:rPr>
          <w:sz w:val="22"/>
          <w:szCs w:val="22"/>
        </w:rPr>
      </w:pPr>
    </w:p>
    <w:p w:rsidR="001C1265" w:rsidRPr="000F6809" w:rsidRDefault="001C1265" w:rsidP="00B56BBC">
      <w:pPr>
        <w:jc w:val="both"/>
        <w:rPr>
          <w:sz w:val="28"/>
          <w:szCs w:val="28"/>
        </w:rPr>
      </w:pPr>
      <w:r>
        <w:rPr>
          <w:sz w:val="28"/>
          <w:szCs w:val="28"/>
        </w:rPr>
        <w:t>Об образовании единых избирательных участков, участков референдума на территории Ульчского муниципального района</w:t>
      </w:r>
    </w:p>
    <w:p w:rsidR="001C1265" w:rsidRDefault="001C1265" w:rsidP="00B56BBC">
      <w:pPr>
        <w:jc w:val="both"/>
        <w:rPr>
          <w:sz w:val="28"/>
          <w:szCs w:val="28"/>
        </w:rPr>
      </w:pPr>
    </w:p>
    <w:p w:rsidR="001C1265" w:rsidRDefault="001C1265" w:rsidP="00B56BBC">
      <w:pPr>
        <w:jc w:val="both"/>
        <w:rPr>
          <w:sz w:val="28"/>
          <w:szCs w:val="28"/>
        </w:rPr>
      </w:pPr>
    </w:p>
    <w:p w:rsidR="001C1265" w:rsidRDefault="001C1265" w:rsidP="0058608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п.п. 2,3 ст. 19 Федерального закона от 02.10.2012 № 157-ФЗ «"О внесении изменений в Федеральный закон "О политических партиях" и Федеральный закон "Об основных гарантиях избирательных прав и права на участие в референдуме граждан Российской Федерации", по согласованию с Территориальной избирательной комиссии Ульчского муниципального района, администрация района</w:t>
      </w:r>
    </w:p>
    <w:p w:rsidR="001C1265" w:rsidRDefault="001C1265" w:rsidP="00B56BB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C1265" w:rsidRDefault="001C1265" w:rsidP="00B56BB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Образовать на территории Ульчского муниципального района 30 единых избирательных участков, участков референдума сроком на 5 лет, согласно приложению.</w:t>
      </w:r>
    </w:p>
    <w:p w:rsidR="001C1265" w:rsidRDefault="001C1265" w:rsidP="00B56BB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Список единых избирательных участков, участков референдума с указанием их номеров и границ, мест нахождения, помещений для голосования и номера телефонов опубликовать в средствах массовой информации до 22.01.2013 года.</w:t>
      </w:r>
    </w:p>
    <w:p w:rsidR="001C1265" w:rsidRDefault="001C1265" w:rsidP="00B56BB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выполнением настоящего постановления возложить на управляющего делами администрации района Щёткина Н.Н..</w:t>
      </w:r>
    </w:p>
    <w:p w:rsidR="001C1265" w:rsidRDefault="001C1265" w:rsidP="00B56BB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со дня его официального опубликования.</w:t>
      </w:r>
    </w:p>
    <w:p w:rsidR="001C1265" w:rsidRDefault="001C1265" w:rsidP="00B56BBC">
      <w:pPr>
        <w:rPr>
          <w:sz w:val="28"/>
          <w:szCs w:val="28"/>
        </w:rPr>
      </w:pPr>
    </w:p>
    <w:p w:rsidR="001C1265" w:rsidRDefault="001C1265" w:rsidP="00B56BBC">
      <w:pPr>
        <w:rPr>
          <w:sz w:val="28"/>
          <w:szCs w:val="28"/>
        </w:rPr>
      </w:pPr>
    </w:p>
    <w:p w:rsidR="001C1265" w:rsidRDefault="001C1265" w:rsidP="00B56BBC">
      <w:pPr>
        <w:rPr>
          <w:sz w:val="28"/>
          <w:szCs w:val="28"/>
        </w:rPr>
      </w:pPr>
    </w:p>
    <w:p w:rsidR="001C1265" w:rsidRDefault="001C1265" w:rsidP="00B56BBC">
      <w:pPr>
        <w:rPr>
          <w:sz w:val="28"/>
          <w:szCs w:val="28"/>
        </w:rPr>
      </w:pPr>
    </w:p>
    <w:p w:rsidR="001C1265" w:rsidRDefault="001C1265" w:rsidP="00B56BBC">
      <w:pPr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Ю.Л. Данкан</w:t>
      </w:r>
    </w:p>
    <w:p w:rsidR="001C1265" w:rsidRDefault="001C1265" w:rsidP="00B56BBC">
      <w:pPr>
        <w:rPr>
          <w:sz w:val="28"/>
          <w:szCs w:val="28"/>
        </w:rPr>
      </w:pPr>
    </w:p>
    <w:p w:rsidR="001C1265" w:rsidRDefault="001C1265" w:rsidP="00B56BBC">
      <w:pPr>
        <w:rPr>
          <w:sz w:val="28"/>
          <w:szCs w:val="28"/>
        </w:rPr>
      </w:pPr>
    </w:p>
    <w:p w:rsidR="001C1265" w:rsidRDefault="001C1265" w:rsidP="00B56BBC">
      <w:pPr>
        <w:rPr>
          <w:sz w:val="28"/>
          <w:szCs w:val="28"/>
        </w:rPr>
      </w:pPr>
    </w:p>
    <w:p w:rsidR="001C1265" w:rsidRDefault="001C1265" w:rsidP="00B56BBC">
      <w:pPr>
        <w:ind w:firstLine="4920"/>
      </w:pPr>
    </w:p>
    <w:p w:rsidR="001C1265" w:rsidRDefault="001C1265" w:rsidP="00B56BBC">
      <w:pPr>
        <w:ind w:firstLine="4920"/>
      </w:pPr>
    </w:p>
    <w:p w:rsidR="001C1265" w:rsidRDefault="001C1265" w:rsidP="00B56BBC">
      <w:pPr>
        <w:ind w:firstLine="4920"/>
      </w:pPr>
    </w:p>
    <w:p w:rsidR="001C1265" w:rsidRDefault="001C1265" w:rsidP="00F57946">
      <w:pPr>
        <w:ind w:firstLine="4920"/>
        <w:jc w:val="right"/>
      </w:pPr>
      <w:r>
        <w:br w:type="page"/>
        <w:t xml:space="preserve">Приложение </w:t>
      </w:r>
    </w:p>
    <w:p w:rsidR="001C1265" w:rsidRDefault="001C1265" w:rsidP="00F57946">
      <w:pPr>
        <w:ind w:firstLine="4920"/>
        <w:jc w:val="right"/>
      </w:pPr>
      <w:r>
        <w:t xml:space="preserve">к постановлению </w:t>
      </w:r>
    </w:p>
    <w:p w:rsidR="001C1265" w:rsidRDefault="001C1265" w:rsidP="00F57946">
      <w:pPr>
        <w:ind w:firstLine="4920"/>
        <w:jc w:val="right"/>
      </w:pPr>
      <w:r>
        <w:t xml:space="preserve">администрации </w:t>
      </w:r>
    </w:p>
    <w:p w:rsidR="001C1265" w:rsidRDefault="001C1265" w:rsidP="00F57946">
      <w:pPr>
        <w:ind w:firstLine="4920"/>
        <w:jc w:val="right"/>
      </w:pPr>
      <w:r>
        <w:t xml:space="preserve">района </w:t>
      </w:r>
    </w:p>
    <w:p w:rsidR="001C1265" w:rsidRDefault="001C1265" w:rsidP="00F57946">
      <w:pPr>
        <w:ind w:firstLine="4920"/>
        <w:jc w:val="right"/>
      </w:pPr>
      <w:r>
        <w:t xml:space="preserve">от 17.01.2013  № 19-па </w:t>
      </w:r>
    </w:p>
    <w:p w:rsidR="001C1265" w:rsidRDefault="001C1265" w:rsidP="00B56BBC"/>
    <w:p w:rsidR="001C1265" w:rsidRDefault="001C1265" w:rsidP="00B56BBC">
      <w:pPr>
        <w:shd w:val="clear" w:color="auto" w:fill="FFFFFF"/>
        <w:spacing w:before="557" w:line="235" w:lineRule="exact"/>
        <w:ind w:right="10"/>
        <w:jc w:val="center"/>
      </w:pPr>
      <w:r>
        <w:rPr>
          <w:spacing w:val="-1"/>
        </w:rPr>
        <w:t>СПИСОК</w:t>
      </w:r>
    </w:p>
    <w:p w:rsidR="001C1265" w:rsidRDefault="001C1265" w:rsidP="00F57946">
      <w:pPr>
        <w:shd w:val="clear" w:color="auto" w:fill="FFFFFF"/>
        <w:spacing w:line="235" w:lineRule="exact"/>
        <w:jc w:val="center"/>
      </w:pPr>
      <w:r w:rsidRPr="00FD657D">
        <w:t xml:space="preserve">единых избирательных участков, участков референдума </w:t>
      </w:r>
    </w:p>
    <w:p w:rsidR="001C1265" w:rsidRDefault="001C1265" w:rsidP="00F57946">
      <w:pPr>
        <w:shd w:val="clear" w:color="auto" w:fill="FFFFFF"/>
        <w:spacing w:line="235" w:lineRule="exact"/>
        <w:jc w:val="center"/>
      </w:pPr>
      <w:r w:rsidRPr="00FD657D">
        <w:t>на территории Ульчского муниципального района</w:t>
      </w:r>
    </w:p>
    <w:p w:rsidR="001C1265" w:rsidRDefault="001C1265" w:rsidP="00F57946">
      <w:pPr>
        <w:shd w:val="clear" w:color="auto" w:fill="FFFFFF"/>
        <w:spacing w:line="235" w:lineRule="exact"/>
        <w:jc w:val="center"/>
      </w:pP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710</w:t>
      </w:r>
    </w:p>
    <w:p w:rsidR="001C1265" w:rsidRDefault="001C1265" w:rsidP="00B56BBC">
      <w:pPr>
        <w:shd w:val="clear" w:color="auto" w:fill="FFFFFF"/>
        <w:spacing w:line="235" w:lineRule="exact"/>
        <w:ind w:left="708"/>
      </w:pPr>
      <w:r>
        <w:t>Центр – администрация сельского поселения (с. Тахта, ул.                  Комсомольская , 17)</w:t>
      </w:r>
    </w:p>
    <w:p w:rsidR="001C1265" w:rsidRDefault="001C1265" w:rsidP="00B56BBC">
      <w:pPr>
        <w:shd w:val="clear" w:color="auto" w:fill="FFFFFF"/>
        <w:spacing w:line="235" w:lineRule="exact"/>
        <w:ind w:left="600"/>
      </w:pPr>
      <w:r>
        <w:t xml:space="preserve"> в границах сел Тахта и Новотроицкое</w:t>
      </w:r>
    </w:p>
    <w:p w:rsidR="001C1265" w:rsidRDefault="001C1265" w:rsidP="00B56BBC">
      <w:pPr>
        <w:shd w:val="clear" w:color="auto" w:fill="FFFFFF"/>
        <w:spacing w:line="235" w:lineRule="exact"/>
        <w:ind w:left="600"/>
      </w:pPr>
      <w:r>
        <w:t xml:space="preserve"> Телефон 50-2-90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711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Центр – сельская библиотека (с. Кальма, пер. Школьный, 9/1)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в границах села Кальма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Телефон 58-6-86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712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Центр Дом культуры (п. Тыр, ул. Ленина, 20)</w:t>
      </w:r>
    </w:p>
    <w:p w:rsidR="001C1265" w:rsidRDefault="001C1265" w:rsidP="00B56BBC">
      <w:pPr>
        <w:shd w:val="clear" w:color="auto" w:fill="FFFFFF"/>
        <w:spacing w:line="235" w:lineRule="exact"/>
      </w:pPr>
      <w:r>
        <w:t xml:space="preserve">            в границах населенных пунктов Тыр и Белоглинка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Телефон 58-7-83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713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Центр – клуб ГУЗ Специализированной больницы восстановительного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лечения МЗ « Анненские Воды» (с.Аннинские Минеральные Воды,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ул. Центральная, 2)</w:t>
      </w:r>
    </w:p>
    <w:p w:rsidR="001C1265" w:rsidRDefault="001C1265" w:rsidP="00B56BBC">
      <w:pPr>
        <w:shd w:val="clear" w:color="auto" w:fill="FFFFFF"/>
        <w:spacing w:line="235" w:lineRule="exact"/>
        <w:ind w:left="614"/>
      </w:pPr>
      <w:r>
        <w:t xml:space="preserve"> в границах села Аннинские Минеральные Воды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Телефон 58-3-57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714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Центр – Дом культуры (с. Сусанино, ул. Центральная, 80)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в границах сел Сусанино и Воскресенское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Телефон 58-2-57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715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Центр – здание администрации сельского поселения «Село Нижняя Гавань»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(с. Нижняя Гавань, ул. Амурская, 21)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в границах села Нижняя Гавань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Телефон 5-16-46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716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Центр – здание администрации сельского поселения «Село Ухта»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 xml:space="preserve">(с. Ухта ул. Центральная, 4) </w:t>
      </w:r>
    </w:p>
    <w:p w:rsidR="001C1265" w:rsidRDefault="001C1265" w:rsidP="00B56BBC">
      <w:pPr>
        <w:shd w:val="clear" w:color="auto" w:fill="FFFFFF"/>
        <w:spacing w:line="235" w:lineRule="exact"/>
      </w:pPr>
      <w:r>
        <w:t xml:space="preserve">            в границах села Ухта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Телефон 5-11-56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717</w:t>
      </w:r>
    </w:p>
    <w:p w:rsidR="001C1265" w:rsidRDefault="001C1265" w:rsidP="00B56BBC">
      <w:pPr>
        <w:shd w:val="clear" w:color="auto" w:fill="FFFFFF"/>
        <w:spacing w:before="5" w:line="230" w:lineRule="exact"/>
        <w:ind w:left="610"/>
      </w:pPr>
      <w:r>
        <w:t xml:space="preserve"> Центр - административного здания ФГУ «Ульчский лесхоз» (с. Богородское,</w:t>
      </w:r>
    </w:p>
    <w:p w:rsidR="001C1265" w:rsidRDefault="001C1265" w:rsidP="00B56BBC">
      <w:pPr>
        <w:shd w:val="clear" w:color="auto" w:fill="FFFFFF"/>
        <w:spacing w:before="5" w:line="230" w:lineRule="exact"/>
        <w:ind w:left="610"/>
      </w:pPr>
      <w:r>
        <w:t xml:space="preserve"> ул. Парковая,8)</w:t>
      </w:r>
    </w:p>
    <w:p w:rsidR="001C1265" w:rsidRDefault="001C1265" w:rsidP="00B56BBC">
      <w:pPr>
        <w:shd w:val="clear" w:color="auto" w:fill="FFFFFF"/>
        <w:spacing w:line="230" w:lineRule="exact"/>
        <w:ind w:left="610"/>
      </w:pPr>
      <w:r>
        <w:t>в границах улиц с. Богородское: Строительная, Студенческая, Восточная, Спортивная, Парковая, Лазо, Некрасова, Пушкина,</w:t>
      </w:r>
    </w:p>
    <w:p w:rsidR="001C1265" w:rsidRDefault="001C1265" w:rsidP="00B56BBC">
      <w:pPr>
        <w:shd w:val="clear" w:color="auto" w:fill="FFFFFF"/>
        <w:spacing w:line="230" w:lineRule="exact"/>
        <w:ind w:left="614"/>
      </w:pPr>
      <w:r>
        <w:t>Кирова от домов № 47-а не четная сторона, и № 52 четная сторона до окончания улицы.</w:t>
      </w:r>
    </w:p>
    <w:p w:rsidR="001C1265" w:rsidRDefault="001C1265" w:rsidP="00B56BBC">
      <w:pPr>
        <w:shd w:val="clear" w:color="auto" w:fill="FFFFFF"/>
        <w:spacing w:before="5" w:line="230" w:lineRule="exact"/>
        <w:ind w:left="619"/>
        <w:rPr>
          <w:spacing w:val="-1"/>
        </w:rPr>
      </w:pPr>
      <w:r>
        <w:rPr>
          <w:spacing w:val="-1"/>
        </w:rPr>
        <w:t>Телефон 5-25-90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Избирательный участок № 718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Центр –Дом культуры (с. Богородское, ул. Партизанская, 7)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в границах села Богородское: ул. Набережная, Ленина, Сластина,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Юбилейная, 30 лет Победы, Советская, Почтовая, Амурская, Школьная,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Пионерская, Невельского, Свердлова, Партизанская, пер. Новый,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Кирова от дома № 1 до домов №№ 47, 50 включительно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Телефон 5-15-45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Избирательный участок № 719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Центр – здание детского сада № 2 (с. Богородское, ул. Ключевая, 2-а)</w:t>
      </w:r>
    </w:p>
    <w:p w:rsidR="001C1265" w:rsidRDefault="001C1265" w:rsidP="00B56BBC">
      <w:pPr>
        <w:shd w:val="clear" w:color="auto" w:fill="FFFFFF"/>
        <w:spacing w:before="5" w:line="230" w:lineRule="exact"/>
        <w:rPr>
          <w:spacing w:val="-1"/>
        </w:rPr>
      </w:pPr>
      <w:r>
        <w:rPr>
          <w:spacing w:val="-1"/>
        </w:rPr>
        <w:tab/>
        <w:t>в границах села Богородское: ул. Заречная, Ключевая, Комсомольская,</w:t>
      </w:r>
    </w:p>
    <w:p w:rsidR="001C1265" w:rsidRDefault="001C1265" w:rsidP="00B56BBC">
      <w:pPr>
        <w:shd w:val="clear" w:color="auto" w:fill="FFFFFF"/>
        <w:spacing w:before="5" w:line="230" w:lineRule="exact"/>
      </w:pPr>
      <w:r>
        <w:rPr>
          <w:spacing w:val="-1"/>
        </w:rPr>
        <w:tab/>
        <w:t>Лесная, Озерная, Ок</w:t>
      </w:r>
      <w:r>
        <w:rPr>
          <w:spacing w:val="-1"/>
        </w:rPr>
        <w:softHyphen/>
      </w:r>
      <w:r>
        <w:t>тябрьская, Рабочая, Северная, Таежная, пер.</w:t>
      </w:r>
    </w:p>
    <w:p w:rsidR="001C1265" w:rsidRDefault="001C1265" w:rsidP="00B56BBC">
      <w:pPr>
        <w:shd w:val="clear" w:color="auto" w:fill="FFFFFF"/>
        <w:spacing w:before="5" w:line="230" w:lineRule="exact"/>
      </w:pPr>
      <w:r>
        <w:tab/>
        <w:t>Промкомбината</w:t>
      </w:r>
    </w:p>
    <w:p w:rsidR="001C1265" w:rsidRDefault="001C1265" w:rsidP="00B56BBC">
      <w:pPr>
        <w:shd w:val="clear" w:color="auto" w:fill="FFFFFF"/>
        <w:spacing w:before="5" w:line="230" w:lineRule="exact"/>
      </w:pPr>
      <w:r>
        <w:tab/>
        <w:t>Телефон 5-12-01</w:t>
      </w:r>
    </w:p>
    <w:p w:rsidR="001C1265" w:rsidRDefault="001C1265" w:rsidP="00B56BBC">
      <w:pPr>
        <w:shd w:val="clear" w:color="auto" w:fill="FFFFFF"/>
        <w:spacing w:before="5" w:line="230" w:lineRule="exact"/>
      </w:pPr>
    </w:p>
    <w:p w:rsidR="001C1265" w:rsidRDefault="001C1265" w:rsidP="00B56BBC">
      <w:pPr>
        <w:shd w:val="clear" w:color="auto" w:fill="FFFFFF"/>
        <w:spacing w:before="5" w:line="230" w:lineRule="exact"/>
      </w:pPr>
      <w:r>
        <w:tab/>
        <w:t>Избирательный участок № 720</w:t>
      </w:r>
    </w:p>
    <w:p w:rsidR="001C1265" w:rsidRDefault="001C1265" w:rsidP="00B56BBC">
      <w:pPr>
        <w:shd w:val="clear" w:color="auto" w:fill="FFFFFF"/>
        <w:spacing w:line="230" w:lineRule="exact"/>
        <w:ind w:left="307"/>
      </w:pPr>
      <w:r>
        <w:tab/>
        <w:t>Центр - здание администрации Солонцовского сельского поселения</w:t>
      </w:r>
    </w:p>
    <w:p w:rsidR="001C1265" w:rsidRDefault="001C1265" w:rsidP="00B56BBC">
      <w:pPr>
        <w:shd w:val="clear" w:color="auto" w:fill="FFFFFF"/>
        <w:spacing w:line="230" w:lineRule="exact"/>
        <w:ind w:left="307"/>
      </w:pPr>
      <w:r>
        <w:t xml:space="preserve">       (с. Солонцы, ул. Школьная,4)</w:t>
      </w:r>
    </w:p>
    <w:p w:rsidR="001C1265" w:rsidRDefault="001C1265" w:rsidP="00B56BBC">
      <w:pPr>
        <w:shd w:val="clear" w:color="auto" w:fill="FFFFFF"/>
        <w:spacing w:line="230" w:lineRule="exact"/>
        <w:ind w:left="302"/>
      </w:pPr>
      <w:r>
        <w:t xml:space="preserve">       в границах села Солонцы</w:t>
      </w:r>
    </w:p>
    <w:p w:rsidR="001C1265" w:rsidRDefault="001C1265" w:rsidP="00B56BBC">
      <w:pPr>
        <w:shd w:val="clear" w:color="auto" w:fill="FFFFFF"/>
        <w:spacing w:line="230" w:lineRule="exact"/>
        <w:ind w:left="307"/>
      </w:pPr>
      <w:r>
        <w:t xml:space="preserve">      Телефон 53-1-21, 53-1-75</w:t>
      </w:r>
    </w:p>
    <w:p w:rsidR="001C1265" w:rsidRDefault="001C1265" w:rsidP="00B56BBC">
      <w:pPr>
        <w:shd w:val="clear" w:color="auto" w:fill="FFFFFF"/>
        <w:spacing w:line="230" w:lineRule="exact"/>
      </w:pPr>
    </w:p>
    <w:p w:rsidR="001C1265" w:rsidRDefault="001C1265" w:rsidP="00B56BBC">
      <w:pPr>
        <w:shd w:val="clear" w:color="auto" w:fill="FFFFFF"/>
        <w:spacing w:line="230" w:lineRule="exact"/>
      </w:pPr>
      <w:r>
        <w:tab/>
        <w:t>Избирательный участок № 721</w:t>
      </w:r>
    </w:p>
    <w:p w:rsidR="001C1265" w:rsidRDefault="001C1265" w:rsidP="00B56BBC">
      <w:pPr>
        <w:shd w:val="clear" w:color="auto" w:fill="FFFFFF"/>
        <w:spacing w:line="235" w:lineRule="exact"/>
        <w:ind w:left="307"/>
      </w:pPr>
      <w:r>
        <w:tab/>
        <w:t>Центр - здание клуба (с. Кольчем, ул. Озерная,7)</w:t>
      </w:r>
    </w:p>
    <w:p w:rsidR="001C1265" w:rsidRDefault="001C1265" w:rsidP="00B56BBC">
      <w:pPr>
        <w:shd w:val="clear" w:color="auto" w:fill="FFFFFF"/>
        <w:spacing w:line="235" w:lineRule="exact"/>
        <w:ind w:firstLine="312"/>
      </w:pPr>
      <w:r>
        <w:t xml:space="preserve">      в границах села Кольчем</w:t>
      </w:r>
    </w:p>
    <w:p w:rsidR="001C1265" w:rsidRDefault="001C1265" w:rsidP="00B56BBC">
      <w:pPr>
        <w:shd w:val="clear" w:color="auto" w:fill="FFFFFF"/>
        <w:spacing w:line="235" w:lineRule="exact"/>
        <w:ind w:left="312"/>
        <w:rPr>
          <w:spacing w:val="-1"/>
        </w:rPr>
      </w:pPr>
      <w:r>
        <w:rPr>
          <w:spacing w:val="-1"/>
        </w:rPr>
        <w:t xml:space="preserve">      Телефон 53-1-05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Избирательный участок № 722</w:t>
      </w:r>
    </w:p>
    <w:p w:rsidR="001C1265" w:rsidRDefault="001C1265" w:rsidP="00B56BBC">
      <w:pPr>
        <w:shd w:val="clear" w:color="auto" w:fill="FFFFFF"/>
        <w:spacing w:line="235" w:lineRule="exact"/>
        <w:ind w:left="302"/>
      </w:pPr>
      <w:r>
        <w:rPr>
          <w:spacing w:val="-1"/>
        </w:rPr>
        <w:tab/>
      </w:r>
      <w:r>
        <w:t xml:space="preserve">Центр - здание администрации сельского поселения «Село Дуди» </w:t>
      </w:r>
    </w:p>
    <w:p w:rsidR="001C1265" w:rsidRDefault="001C1265" w:rsidP="00B56BBC">
      <w:pPr>
        <w:shd w:val="clear" w:color="auto" w:fill="FFFFFF"/>
        <w:spacing w:line="235" w:lineRule="exact"/>
        <w:ind w:left="302"/>
        <w:rPr>
          <w:spacing w:val="-1"/>
        </w:rPr>
      </w:pPr>
      <w:r>
        <w:t xml:space="preserve">      (с. Дуди, ул.</w:t>
      </w:r>
      <w:r>
        <w:rPr>
          <w:spacing w:val="-1"/>
        </w:rPr>
        <w:t xml:space="preserve"> Школьная,2)</w:t>
      </w:r>
    </w:p>
    <w:p w:rsidR="001C1265" w:rsidRDefault="001C1265" w:rsidP="00B56BBC">
      <w:pPr>
        <w:shd w:val="clear" w:color="auto" w:fill="FFFFFF"/>
        <w:spacing w:line="235" w:lineRule="exact"/>
        <w:ind w:left="302"/>
      </w:pPr>
      <w:r>
        <w:rPr>
          <w:spacing w:val="-1"/>
        </w:rPr>
        <w:tab/>
        <w:t>в границах села Дуди</w:t>
      </w:r>
    </w:p>
    <w:p w:rsidR="001C1265" w:rsidRDefault="001C1265" w:rsidP="00B56BBC">
      <w:pPr>
        <w:shd w:val="clear" w:color="auto" w:fill="FFFFFF"/>
        <w:spacing w:line="235" w:lineRule="exact"/>
        <w:ind w:left="302"/>
      </w:pPr>
      <w:r>
        <w:t xml:space="preserve">      Телефон 53-3-43 (факс 53-3-66)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723</w:t>
      </w:r>
    </w:p>
    <w:p w:rsidR="001C1265" w:rsidRDefault="001C1265" w:rsidP="00B56BBC">
      <w:pPr>
        <w:shd w:val="clear" w:color="auto" w:fill="FFFFFF"/>
        <w:spacing w:line="235" w:lineRule="exact"/>
        <w:ind w:left="317"/>
      </w:pPr>
      <w:r>
        <w:tab/>
        <w:t>Центр - здание администрации Савинского сельского поселения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(с. Савинское, ул. Амурская,9)</w:t>
      </w:r>
    </w:p>
    <w:p w:rsidR="001C1265" w:rsidRDefault="001C1265" w:rsidP="00B56BBC">
      <w:pPr>
        <w:shd w:val="clear" w:color="auto" w:fill="FFFFFF"/>
        <w:spacing w:line="235" w:lineRule="exact"/>
        <w:ind w:left="317"/>
      </w:pPr>
      <w:r>
        <w:tab/>
        <w:t>в границах сел Савинское и Монгол</w:t>
      </w:r>
    </w:p>
    <w:p w:rsidR="001C1265" w:rsidRDefault="001C1265" w:rsidP="00B56BBC">
      <w:pPr>
        <w:shd w:val="clear" w:color="auto" w:fill="FFFFFF"/>
        <w:spacing w:line="235" w:lineRule="exact"/>
        <w:ind w:left="317"/>
      </w:pPr>
      <w:r>
        <w:tab/>
        <w:t>Телефон 55-1-31 (факс 55-1-94)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724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>Центр – здание администрации сельского поселения (с. Булава, ул.</w:t>
      </w:r>
    </w:p>
    <w:p w:rsidR="001C1265" w:rsidRDefault="001C1265" w:rsidP="00B56BBC">
      <w:pPr>
        <w:shd w:val="clear" w:color="auto" w:fill="FFFFFF"/>
        <w:spacing w:line="235" w:lineRule="exact"/>
      </w:pPr>
      <w:r>
        <w:tab/>
        <w:t xml:space="preserve">Набережная, 3) </w:t>
      </w:r>
    </w:p>
    <w:p w:rsidR="001C1265" w:rsidRDefault="001C1265" w:rsidP="00B56BBC">
      <w:pPr>
        <w:shd w:val="clear" w:color="auto" w:fill="FFFFFF"/>
        <w:spacing w:line="235" w:lineRule="exact"/>
        <w:ind w:firstLine="708"/>
      </w:pPr>
      <w:r>
        <w:t>в границах села Булава: ул. Школьная, Таежная, пер. Строительный,</w:t>
      </w:r>
    </w:p>
    <w:p w:rsidR="001C1265" w:rsidRDefault="001C1265" w:rsidP="00B56BBC">
      <w:pPr>
        <w:shd w:val="clear" w:color="auto" w:fill="FFFFFF"/>
        <w:spacing w:line="235" w:lineRule="exact"/>
        <w:ind w:firstLine="708"/>
      </w:pPr>
      <w:r>
        <w:t>Центральная, Молодёжная, Пионерская, Амурская, Зеленая,</w:t>
      </w:r>
    </w:p>
    <w:p w:rsidR="001C1265" w:rsidRDefault="001C1265" w:rsidP="00B56BBC">
      <w:pPr>
        <w:shd w:val="clear" w:color="auto" w:fill="FFFFFF"/>
        <w:spacing w:line="235" w:lineRule="exact"/>
        <w:ind w:firstLine="708"/>
      </w:pPr>
      <w:r>
        <w:t>Уссурийская, Парковая, Лесная, Объездная, Набережная от д. № 1 до</w:t>
      </w:r>
    </w:p>
    <w:p w:rsidR="001C1265" w:rsidRDefault="001C1265" w:rsidP="00B56BBC">
      <w:pPr>
        <w:shd w:val="clear" w:color="auto" w:fill="FFFFFF"/>
        <w:spacing w:line="235" w:lineRule="exact"/>
        <w:ind w:firstLine="708"/>
      </w:pPr>
      <w:r>
        <w:t>д. № 22, Набережная (8-й квартал), Северная, переулки Объездной,</w:t>
      </w:r>
    </w:p>
    <w:p w:rsidR="001C1265" w:rsidRDefault="001C1265" w:rsidP="00B56BBC">
      <w:pPr>
        <w:shd w:val="clear" w:color="auto" w:fill="FFFFFF"/>
        <w:spacing w:line="235" w:lineRule="exact"/>
        <w:ind w:firstLine="708"/>
      </w:pPr>
      <w:r>
        <w:t>Северный</w:t>
      </w:r>
    </w:p>
    <w:p w:rsidR="001C1265" w:rsidRDefault="001C1265" w:rsidP="00B56BBC">
      <w:pPr>
        <w:shd w:val="clear" w:color="auto" w:fill="FFFFFF"/>
        <w:spacing w:line="235" w:lineRule="exact"/>
        <w:ind w:firstLine="708"/>
      </w:pPr>
      <w:r>
        <w:t>Телефон 55-3-02</w:t>
      </w:r>
    </w:p>
    <w:p w:rsidR="001C1265" w:rsidRDefault="001C1265" w:rsidP="00B56BBC">
      <w:pPr>
        <w:shd w:val="clear" w:color="auto" w:fill="FFFFFF"/>
        <w:spacing w:line="235" w:lineRule="exact"/>
        <w:ind w:firstLine="708"/>
      </w:pPr>
    </w:p>
    <w:p w:rsidR="001C1265" w:rsidRDefault="001C1265" w:rsidP="00B56BBC">
      <w:pPr>
        <w:shd w:val="clear" w:color="auto" w:fill="FFFFFF"/>
        <w:spacing w:line="235" w:lineRule="exact"/>
        <w:ind w:firstLine="708"/>
      </w:pPr>
      <w:r>
        <w:t>Избирательный участок № 725</w:t>
      </w:r>
    </w:p>
    <w:p w:rsidR="001C1265" w:rsidRDefault="001C1265" w:rsidP="00B56BBC">
      <w:pPr>
        <w:shd w:val="clear" w:color="auto" w:fill="FFFFFF"/>
        <w:spacing w:line="230" w:lineRule="exact"/>
        <w:ind w:left="326" w:firstLine="382"/>
      </w:pPr>
      <w:r>
        <w:t>Центр - здание Булавинской детской художественной школы (с. Булава,</w:t>
      </w:r>
    </w:p>
    <w:p w:rsidR="001C1265" w:rsidRDefault="001C1265" w:rsidP="00B56BBC">
      <w:pPr>
        <w:shd w:val="clear" w:color="auto" w:fill="FFFFFF"/>
        <w:spacing w:line="230" w:lineRule="exact"/>
        <w:ind w:left="322" w:firstLine="386"/>
      </w:pPr>
      <w:r>
        <w:t>ул. Советская, 9)</w:t>
      </w:r>
    </w:p>
    <w:p w:rsidR="001C1265" w:rsidRDefault="001C1265" w:rsidP="00B56BBC">
      <w:pPr>
        <w:shd w:val="clear" w:color="auto" w:fill="FFFFFF"/>
        <w:spacing w:line="230" w:lineRule="exact"/>
        <w:ind w:left="708"/>
      </w:pPr>
      <w:r>
        <w:t>в границах села Булава: ул. Гаражная, Кооперативная, Подгорная, Советская, Новая, Восточная, Космическая, Юности, Невельского,</w:t>
      </w:r>
    </w:p>
    <w:p w:rsidR="001C1265" w:rsidRDefault="001C1265" w:rsidP="00B56BBC">
      <w:pPr>
        <w:shd w:val="clear" w:color="auto" w:fill="FFFFFF"/>
        <w:spacing w:line="230" w:lineRule="exact"/>
        <w:ind w:left="331"/>
      </w:pPr>
      <w:r>
        <w:t xml:space="preserve">      Октябрьская, Колхозная, Набережная от д. № 23 до № 68</w:t>
      </w:r>
    </w:p>
    <w:p w:rsidR="001C1265" w:rsidRDefault="001C1265" w:rsidP="00B56BBC">
      <w:pPr>
        <w:shd w:val="clear" w:color="auto" w:fill="FFFFFF"/>
        <w:spacing w:line="230" w:lineRule="exact"/>
        <w:ind w:left="331"/>
        <w:rPr>
          <w:spacing w:val="-1"/>
        </w:rPr>
      </w:pPr>
      <w:r>
        <w:tab/>
        <w:t xml:space="preserve">Телефон </w:t>
      </w:r>
      <w:r>
        <w:rPr>
          <w:spacing w:val="-1"/>
        </w:rPr>
        <w:t>55-3-48</w:t>
      </w:r>
    </w:p>
    <w:p w:rsidR="001C1265" w:rsidRDefault="001C1265" w:rsidP="00B56BBC">
      <w:pPr>
        <w:shd w:val="clear" w:color="auto" w:fill="FFFFFF"/>
        <w:spacing w:line="230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line="230" w:lineRule="exact"/>
        <w:rPr>
          <w:spacing w:val="-1"/>
        </w:rPr>
      </w:pPr>
      <w:r>
        <w:rPr>
          <w:spacing w:val="-1"/>
        </w:rPr>
        <w:tab/>
      </w:r>
    </w:p>
    <w:p w:rsidR="001C1265" w:rsidRDefault="001C1265" w:rsidP="00B56BBC">
      <w:pPr>
        <w:shd w:val="clear" w:color="auto" w:fill="FFFFFF"/>
        <w:spacing w:line="230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line="230" w:lineRule="exact"/>
        <w:rPr>
          <w:spacing w:val="-1"/>
        </w:rPr>
      </w:pPr>
      <w:r>
        <w:rPr>
          <w:spacing w:val="-1"/>
        </w:rPr>
        <w:t xml:space="preserve">            Избирательный участок № 726</w:t>
      </w:r>
    </w:p>
    <w:p w:rsidR="001C1265" w:rsidRDefault="001C1265" w:rsidP="00B56BBC">
      <w:pPr>
        <w:shd w:val="clear" w:color="auto" w:fill="FFFFFF"/>
        <w:spacing w:line="235" w:lineRule="exact"/>
        <w:ind w:left="322"/>
      </w:pPr>
      <w:r>
        <w:rPr>
          <w:spacing w:val="-1"/>
        </w:rPr>
        <w:tab/>
      </w:r>
      <w:r>
        <w:t>Центр - сельский Дом культуры (с. Мариинское, ул. Ленина,3)</w:t>
      </w:r>
    </w:p>
    <w:p w:rsidR="001C1265" w:rsidRDefault="001C1265" w:rsidP="00B56BBC">
      <w:pPr>
        <w:shd w:val="clear" w:color="auto" w:fill="FFFFFF"/>
        <w:spacing w:line="235" w:lineRule="exact"/>
        <w:ind w:left="322" w:firstLine="4"/>
      </w:pPr>
      <w:r>
        <w:t xml:space="preserve">       в границах села Мариинское</w:t>
      </w:r>
    </w:p>
    <w:p w:rsidR="001C1265" w:rsidRDefault="001C1265" w:rsidP="00B56BBC">
      <w:pPr>
        <w:shd w:val="clear" w:color="auto" w:fill="FFFFFF"/>
        <w:spacing w:line="235" w:lineRule="exact"/>
        <w:ind w:left="326"/>
        <w:rPr>
          <w:spacing w:val="-1"/>
        </w:rPr>
      </w:pPr>
      <w:r>
        <w:rPr>
          <w:spacing w:val="-1"/>
        </w:rPr>
        <w:t xml:space="preserve">       Телефон 57-6-85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Избирательный участок № 727</w:t>
      </w:r>
    </w:p>
    <w:p w:rsidR="001C1265" w:rsidRDefault="001C1265" w:rsidP="00B56BBC">
      <w:pPr>
        <w:shd w:val="clear" w:color="auto" w:fill="FFFFFF"/>
        <w:spacing w:line="235" w:lineRule="exact"/>
        <w:ind w:left="437" w:right="1920"/>
      </w:pPr>
      <w:r>
        <w:rPr>
          <w:spacing w:val="-1"/>
        </w:rPr>
        <w:tab/>
      </w:r>
      <w:r>
        <w:t>Центр - здание сельского клуба (п. Мариинский Рейд, ул.</w:t>
      </w:r>
    </w:p>
    <w:p w:rsidR="001C1265" w:rsidRDefault="001C1265" w:rsidP="00B56BBC">
      <w:pPr>
        <w:shd w:val="clear" w:color="auto" w:fill="FFFFFF"/>
        <w:spacing w:line="235" w:lineRule="exact"/>
        <w:ind w:left="437" w:right="1920"/>
      </w:pPr>
      <w:r>
        <w:t xml:space="preserve">    Пионерская, 18) </w:t>
      </w:r>
    </w:p>
    <w:p w:rsidR="001C1265" w:rsidRDefault="001C1265" w:rsidP="00B56BBC">
      <w:pPr>
        <w:shd w:val="clear" w:color="auto" w:fill="FFFFFF"/>
        <w:spacing w:line="235" w:lineRule="exact"/>
        <w:ind w:right="1920" w:firstLine="708"/>
      </w:pPr>
      <w:r>
        <w:t>в границах поселка Мариинский Рейд, включая воинскую</w:t>
      </w:r>
    </w:p>
    <w:p w:rsidR="001C1265" w:rsidRDefault="001C1265" w:rsidP="00B56BBC">
      <w:pPr>
        <w:shd w:val="clear" w:color="auto" w:fill="FFFFFF"/>
        <w:spacing w:line="235" w:lineRule="exact"/>
        <w:ind w:right="1920" w:firstLine="708"/>
      </w:pPr>
      <w:r>
        <w:t xml:space="preserve">часть № 96034 </w:t>
      </w:r>
    </w:p>
    <w:p w:rsidR="001C1265" w:rsidRDefault="001C1265" w:rsidP="00B56BBC">
      <w:pPr>
        <w:shd w:val="clear" w:color="auto" w:fill="FFFFFF"/>
        <w:spacing w:line="235" w:lineRule="exact"/>
        <w:ind w:right="1920" w:firstLine="708"/>
      </w:pPr>
      <w:r>
        <w:t>Телефон 57-8-35</w:t>
      </w:r>
    </w:p>
    <w:p w:rsidR="001C1265" w:rsidRDefault="001C1265" w:rsidP="00B56BBC">
      <w:pPr>
        <w:shd w:val="clear" w:color="auto" w:fill="FFFFFF"/>
        <w:spacing w:line="235" w:lineRule="exact"/>
        <w:ind w:right="1920"/>
      </w:pPr>
    </w:p>
    <w:p w:rsidR="001C1265" w:rsidRDefault="001C1265" w:rsidP="00B56BBC">
      <w:pPr>
        <w:shd w:val="clear" w:color="auto" w:fill="FFFFFF"/>
        <w:spacing w:line="235" w:lineRule="exact"/>
        <w:ind w:right="1920"/>
      </w:pPr>
      <w:r>
        <w:tab/>
        <w:t>Избирательный участок № 728</w:t>
      </w:r>
    </w:p>
    <w:p w:rsidR="001C1265" w:rsidRDefault="001C1265" w:rsidP="00B56BBC">
      <w:pPr>
        <w:shd w:val="clear" w:color="auto" w:fill="FFFFFF"/>
        <w:spacing w:line="235" w:lineRule="exact"/>
        <w:ind w:right="1920"/>
      </w:pPr>
      <w:r>
        <w:tab/>
        <w:t xml:space="preserve">Центр – здание администрации Санниковского сельского                  </w:t>
      </w:r>
    </w:p>
    <w:p w:rsidR="001C1265" w:rsidRDefault="001C1265" w:rsidP="00B56BBC">
      <w:pPr>
        <w:shd w:val="clear" w:color="auto" w:fill="FFFFFF"/>
        <w:spacing w:line="235" w:lineRule="exact"/>
        <w:ind w:right="1920"/>
      </w:pPr>
      <w:r>
        <w:tab/>
        <w:t>поселения (с. Большие Санники, ул. Аптечная,4)</w:t>
      </w:r>
    </w:p>
    <w:p w:rsidR="001C1265" w:rsidRDefault="001C1265" w:rsidP="00B56BBC">
      <w:pPr>
        <w:shd w:val="clear" w:color="auto" w:fill="FFFFFF"/>
        <w:spacing w:line="235" w:lineRule="exact"/>
        <w:ind w:right="1920"/>
      </w:pPr>
      <w:r>
        <w:tab/>
        <w:t>в границах села Большие Санники</w:t>
      </w:r>
    </w:p>
    <w:p w:rsidR="001C1265" w:rsidRDefault="001C1265" w:rsidP="00B56BBC">
      <w:pPr>
        <w:shd w:val="clear" w:color="auto" w:fill="FFFFFF"/>
        <w:spacing w:line="235" w:lineRule="exact"/>
        <w:ind w:right="1920"/>
      </w:pPr>
      <w:r>
        <w:tab/>
        <w:t>Телефон 57-9-40</w:t>
      </w:r>
    </w:p>
    <w:p w:rsidR="001C1265" w:rsidRDefault="001C1265" w:rsidP="00B56BBC">
      <w:pPr>
        <w:shd w:val="clear" w:color="auto" w:fill="FFFFFF"/>
        <w:spacing w:line="235" w:lineRule="exact"/>
        <w:ind w:right="1920"/>
      </w:pPr>
    </w:p>
    <w:p w:rsidR="001C1265" w:rsidRDefault="001C1265" w:rsidP="00B56BBC">
      <w:pPr>
        <w:shd w:val="clear" w:color="auto" w:fill="FFFFFF"/>
        <w:spacing w:line="235" w:lineRule="exact"/>
        <w:ind w:right="1920"/>
      </w:pPr>
      <w:r>
        <w:tab/>
        <w:t>Избирательный участок № 729</w:t>
      </w:r>
    </w:p>
    <w:p w:rsidR="001C1265" w:rsidRDefault="001C1265" w:rsidP="009B49CA">
      <w:r>
        <w:tab/>
        <w:t>Центр – фойе администрации  Де-Кастринского</w:t>
      </w:r>
    </w:p>
    <w:p w:rsidR="001C1265" w:rsidRDefault="001C1265" w:rsidP="009B49CA">
      <w:r>
        <w:tab/>
        <w:t>сельского поселения (п.Де-Кастри, ул. Клубная, 2А)</w:t>
      </w:r>
    </w:p>
    <w:p w:rsidR="001C1265" w:rsidRDefault="001C1265" w:rsidP="009B49CA">
      <w:r>
        <w:tab/>
        <w:t>в границах улиц поселка Де-Кастри:  Орлова, Руднева, Школьная,</w:t>
      </w:r>
    </w:p>
    <w:p w:rsidR="001C1265" w:rsidRDefault="001C1265" w:rsidP="009B49CA">
      <w:r>
        <w:tab/>
        <w:t>Сельская, Гидроучасток, Застава.</w:t>
      </w:r>
    </w:p>
    <w:p w:rsidR="001C1265" w:rsidRDefault="001C1265" w:rsidP="009B49CA">
      <w:r>
        <w:tab/>
        <w:t>Телефон 56-4-91, 35-11</w:t>
      </w:r>
    </w:p>
    <w:p w:rsidR="001C1265" w:rsidRDefault="001C1265" w:rsidP="00B56BBC">
      <w:pPr>
        <w:shd w:val="clear" w:color="auto" w:fill="FFFFFF"/>
        <w:spacing w:line="235" w:lineRule="exact"/>
        <w:ind w:right="719"/>
      </w:pPr>
    </w:p>
    <w:p w:rsidR="001C1265" w:rsidRDefault="001C1265" w:rsidP="00B56BBC">
      <w:pPr>
        <w:shd w:val="clear" w:color="auto" w:fill="FFFFFF"/>
        <w:spacing w:line="235" w:lineRule="exact"/>
        <w:ind w:right="719"/>
      </w:pPr>
    </w:p>
    <w:p w:rsidR="001C1265" w:rsidRDefault="001C1265" w:rsidP="003950DF">
      <w:pPr>
        <w:shd w:val="clear" w:color="auto" w:fill="FFFFFF"/>
        <w:spacing w:line="235" w:lineRule="exact"/>
        <w:ind w:right="1920"/>
      </w:pPr>
      <w:r>
        <w:tab/>
        <w:t>Избирательный участок № 730</w:t>
      </w:r>
    </w:p>
    <w:p w:rsidR="001C1265" w:rsidRDefault="001C1265" w:rsidP="009B49CA">
      <w:r>
        <w:tab/>
        <w:t xml:space="preserve">Центр – фойе МБУ средней общеобразовательной школы (п. Де-Кастри, </w:t>
      </w:r>
    </w:p>
    <w:p w:rsidR="001C1265" w:rsidRDefault="001C1265" w:rsidP="009B49CA">
      <w:pPr>
        <w:ind w:left="700"/>
      </w:pPr>
      <w:r>
        <w:t>ул. Горная,6)</w:t>
      </w:r>
    </w:p>
    <w:p w:rsidR="001C1265" w:rsidRDefault="001C1265" w:rsidP="009B49CA">
      <w:pPr>
        <w:ind w:firstLine="700"/>
      </w:pPr>
      <w:r>
        <w:t xml:space="preserve">в границах села Чильба, улиц поселка Де-Кастри: Советская, Рабочая, </w:t>
      </w:r>
    </w:p>
    <w:p w:rsidR="001C1265" w:rsidRDefault="001C1265" w:rsidP="009B49CA">
      <w:pPr>
        <w:ind w:firstLine="700"/>
      </w:pPr>
      <w:r>
        <w:t xml:space="preserve">Клубная, Краснофлотская, Комсомольская, Горная, Дальневосточная. </w:t>
      </w:r>
    </w:p>
    <w:p w:rsidR="001C1265" w:rsidRDefault="001C1265" w:rsidP="009B49CA">
      <w:pPr>
        <w:ind w:firstLine="700"/>
      </w:pPr>
      <w:r>
        <w:t>Телефон 56-4-74, 35-12</w:t>
      </w:r>
    </w:p>
    <w:p w:rsidR="001C1265" w:rsidRDefault="001C1265" w:rsidP="00B56BBC">
      <w:pPr>
        <w:shd w:val="clear" w:color="auto" w:fill="FFFFFF"/>
        <w:spacing w:line="235" w:lineRule="exact"/>
        <w:ind w:right="719"/>
      </w:pPr>
      <w:r>
        <w:tab/>
      </w:r>
    </w:p>
    <w:p w:rsidR="001C1265" w:rsidRDefault="001C1265" w:rsidP="003950DF">
      <w:pPr>
        <w:shd w:val="clear" w:color="auto" w:fill="FFFFFF"/>
        <w:spacing w:line="235" w:lineRule="exact"/>
        <w:ind w:right="1920"/>
      </w:pPr>
      <w:r>
        <w:tab/>
        <w:t>Избирательный участок № 731</w:t>
      </w:r>
    </w:p>
    <w:p w:rsidR="001C1265" w:rsidRDefault="001C1265" w:rsidP="009B49CA">
      <w:pPr>
        <w:ind w:left="741"/>
      </w:pPr>
      <w:r>
        <w:t xml:space="preserve">Центр – фойе МУ Центра Культуры и Досуга Де-Кастринского </w:t>
      </w:r>
    </w:p>
    <w:p w:rsidR="001C1265" w:rsidRDefault="001C1265" w:rsidP="009B49CA">
      <w:pPr>
        <w:ind w:left="741"/>
      </w:pPr>
      <w:r>
        <w:t>сельского поселения (п. Де-Кастри, ул. Клубная,3)</w:t>
      </w:r>
    </w:p>
    <w:p w:rsidR="001C1265" w:rsidRDefault="001C1265" w:rsidP="009B49CA">
      <w:pPr>
        <w:ind w:left="741"/>
      </w:pPr>
      <w:r>
        <w:t>в границах села Кизи и улиц поселка Де-Кастри:  Бошняка, Лазо, Приморская, Соколинская, Таежная, Волкова, Заречная, Чехова, Невельского, Юности, Строительная, Гагарина, Чихачева, Лесная.</w:t>
      </w:r>
    </w:p>
    <w:p w:rsidR="001C1265" w:rsidRDefault="001C1265" w:rsidP="009B49CA">
      <w:pPr>
        <w:ind w:left="741"/>
      </w:pPr>
      <w:r>
        <w:t>Телефон 56-9-08, 37-71</w:t>
      </w:r>
    </w:p>
    <w:p w:rsidR="001C1265" w:rsidRDefault="001C1265" w:rsidP="009B49CA">
      <w:pPr>
        <w:shd w:val="clear" w:color="auto" w:fill="FFFFFF"/>
        <w:spacing w:line="235" w:lineRule="exact"/>
        <w:ind w:right="719"/>
      </w:pPr>
      <w:r>
        <w:t xml:space="preserve">    </w:t>
      </w:r>
    </w:p>
    <w:p w:rsidR="001C1265" w:rsidRDefault="001C1265" w:rsidP="003950DF">
      <w:pPr>
        <w:shd w:val="clear" w:color="auto" w:fill="FFFFFF"/>
        <w:spacing w:line="235" w:lineRule="exact"/>
        <w:ind w:right="719" w:firstLine="442"/>
      </w:pPr>
      <w:r>
        <w:t xml:space="preserve">    Избирательный участок № 732</w:t>
      </w:r>
    </w:p>
    <w:p w:rsidR="001C1265" w:rsidRDefault="001C1265" w:rsidP="00B56BBC">
      <w:pPr>
        <w:shd w:val="clear" w:color="auto" w:fill="FFFFFF"/>
        <w:tabs>
          <w:tab w:val="left" w:pos="8160"/>
        </w:tabs>
        <w:spacing w:line="235" w:lineRule="exact"/>
        <w:ind w:left="442" w:right="719"/>
        <w:rPr>
          <w:spacing w:val="-1"/>
        </w:rPr>
      </w:pPr>
      <w:r>
        <w:t xml:space="preserve">    </w:t>
      </w:r>
      <w:r>
        <w:rPr>
          <w:spacing w:val="-1"/>
        </w:rPr>
        <w:t xml:space="preserve">Центр - здание администрации сельского поселения «Село Софийск»      </w:t>
      </w:r>
    </w:p>
    <w:p w:rsidR="001C1265" w:rsidRDefault="001C1265" w:rsidP="00B56BBC">
      <w:pPr>
        <w:shd w:val="clear" w:color="auto" w:fill="FFFFFF"/>
        <w:tabs>
          <w:tab w:val="left" w:pos="8160"/>
        </w:tabs>
        <w:spacing w:line="235" w:lineRule="exact"/>
        <w:ind w:left="442" w:right="719"/>
      </w:pPr>
      <w:r>
        <w:rPr>
          <w:spacing w:val="-1"/>
        </w:rPr>
        <w:t xml:space="preserve">    </w:t>
      </w:r>
      <w:r>
        <w:t>(с. Софийск, ул. Центральная, 17)</w:t>
      </w:r>
    </w:p>
    <w:p w:rsidR="001C1265" w:rsidRDefault="001C1265" w:rsidP="00B56BBC">
      <w:pPr>
        <w:shd w:val="clear" w:color="auto" w:fill="FFFFFF"/>
        <w:tabs>
          <w:tab w:val="left" w:pos="8280"/>
          <w:tab w:val="left" w:pos="8400"/>
        </w:tabs>
        <w:spacing w:line="235" w:lineRule="exact"/>
        <w:ind w:left="708" w:right="359"/>
      </w:pPr>
      <w:r>
        <w:rPr>
          <w:spacing w:val="-1"/>
        </w:rPr>
        <w:t>в границах села Софийск: ул. Лесоводская, 40 лет Победы,     Центральная, Набережная, Юбилей</w:t>
      </w:r>
      <w:r>
        <w:rPr>
          <w:spacing w:val="-1"/>
        </w:rPr>
        <w:softHyphen/>
      </w:r>
      <w:r>
        <w:t>ная, Невельского, Таежная, Лесная, Малая Лесная, Блокпосты №№ 18,19, пер. Таежный, пер. Юбилейный, ул. Ключевая (нечетные номера домов), ул. Школьная от д. № 13 по №  50</w:t>
      </w:r>
    </w:p>
    <w:p w:rsidR="001C1265" w:rsidRDefault="001C1265" w:rsidP="00B56BBC">
      <w:pPr>
        <w:shd w:val="clear" w:color="auto" w:fill="FFFFFF"/>
        <w:spacing w:line="235" w:lineRule="exact"/>
        <w:ind w:left="418"/>
      </w:pPr>
      <w:r>
        <w:t xml:space="preserve">    Телефон 59-3-84, факс 59-4-11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before="235" w:line="230" w:lineRule="exact"/>
        <w:ind w:firstLine="418"/>
      </w:pPr>
      <w:r>
        <w:tab/>
        <w:t>Избирательный участок № 733</w:t>
      </w:r>
    </w:p>
    <w:p w:rsidR="001C1265" w:rsidRDefault="001C1265" w:rsidP="00B56BBC">
      <w:pPr>
        <w:shd w:val="clear" w:color="auto" w:fill="FFFFFF"/>
        <w:spacing w:line="230" w:lineRule="exact"/>
        <w:ind w:left="456"/>
      </w:pPr>
      <w:r>
        <w:t xml:space="preserve">    Центр - здание сельского Дома культуры (с. Софийск, ул. Кирова, 11)</w:t>
      </w:r>
    </w:p>
    <w:p w:rsidR="001C1265" w:rsidRDefault="001C1265" w:rsidP="00B56BBC">
      <w:pPr>
        <w:shd w:val="clear" w:color="auto" w:fill="FFFFFF"/>
        <w:spacing w:line="230" w:lineRule="exact"/>
        <w:ind w:left="461"/>
      </w:pPr>
      <w:r>
        <w:tab/>
        <w:t xml:space="preserve">в границах села Софийск: ул. Советская, Кирова, Новая, пер. Молодежный, </w:t>
      </w:r>
    </w:p>
    <w:p w:rsidR="001C1265" w:rsidRDefault="001C1265" w:rsidP="00B56BBC">
      <w:pPr>
        <w:shd w:val="clear" w:color="auto" w:fill="FFFFFF"/>
        <w:spacing w:line="230" w:lineRule="exact"/>
        <w:ind w:left="461"/>
      </w:pPr>
      <w:r>
        <w:t xml:space="preserve">    пер. Новый, ул.</w:t>
      </w:r>
      <w:r>
        <w:rPr>
          <w:spacing w:val="-1"/>
        </w:rPr>
        <w:t xml:space="preserve"> Ключевая (четные номера домов), Школьная с № 2 по № 13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 xml:space="preserve">            включительно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Телефон 59-7-28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</w:r>
      <w:r>
        <w:t>Избирательный участок № 734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t xml:space="preserve">           Центр - здание школы</w:t>
      </w:r>
    </w:p>
    <w:p w:rsidR="001C1265" w:rsidRDefault="001C1265" w:rsidP="00B56BBC">
      <w:pPr>
        <w:shd w:val="clear" w:color="auto" w:fill="FFFFFF"/>
        <w:spacing w:line="235" w:lineRule="exact"/>
        <w:ind w:firstLine="456"/>
        <w:rPr>
          <w:spacing w:val="-1"/>
        </w:rPr>
      </w:pPr>
      <w:r>
        <w:t xml:space="preserve">   </w:t>
      </w:r>
      <w:r>
        <w:rPr>
          <w:spacing w:val="-1"/>
        </w:rPr>
        <w:t>(с. Калиновка, ул. Таежная, 13)</w:t>
      </w:r>
    </w:p>
    <w:p w:rsidR="001C1265" w:rsidRDefault="001C1265" w:rsidP="00B56BBC">
      <w:pPr>
        <w:shd w:val="clear" w:color="auto" w:fill="FFFFFF"/>
        <w:spacing w:line="235" w:lineRule="exact"/>
        <w:ind w:firstLine="456"/>
      </w:pPr>
      <w:r>
        <w:rPr>
          <w:spacing w:val="-1"/>
        </w:rPr>
        <w:t xml:space="preserve">   </w:t>
      </w:r>
      <w:r>
        <w:t>в границах села Калиновка</w:t>
      </w:r>
    </w:p>
    <w:p w:rsidR="001C1265" w:rsidRDefault="001C1265" w:rsidP="00B56BBC">
      <w:pPr>
        <w:shd w:val="clear" w:color="auto" w:fill="FFFFFF"/>
        <w:spacing w:line="235" w:lineRule="exact"/>
        <w:ind w:firstLine="456"/>
      </w:pPr>
      <w:r>
        <w:t xml:space="preserve">   Телефон 59-6-41</w:t>
      </w:r>
    </w:p>
    <w:p w:rsidR="001C1265" w:rsidRDefault="001C1265" w:rsidP="00B56BBC">
      <w:pPr>
        <w:shd w:val="clear" w:color="auto" w:fill="FFFFFF"/>
        <w:spacing w:line="235" w:lineRule="exact"/>
      </w:pPr>
    </w:p>
    <w:p w:rsidR="001C1265" w:rsidRDefault="001C1265" w:rsidP="00B56BBC">
      <w:pPr>
        <w:shd w:val="clear" w:color="auto" w:fill="FFFFFF"/>
        <w:spacing w:line="235" w:lineRule="exact"/>
      </w:pPr>
      <w:r>
        <w:tab/>
        <w:t>Избирательный участок № 735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tab/>
      </w:r>
      <w:r>
        <w:rPr>
          <w:spacing w:val="-1"/>
        </w:rPr>
        <w:t>Центр - здание МБУ СОШ п. Быстринск Быстринского сельского поселения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(с. Быстринск, ул. Набережная, 12)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в границах села Быстринск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Телефон 54-3-91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Избирательный участок № 736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Центр здание МБУ СОШ п. Решающий Быстринского сельского поселения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(п. Решающий, ул. Советская, 17) в границах поселка Решающий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Телефон 54-3-23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>Избирательный участок № 737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 xml:space="preserve">Центр – здание МБУ СОШ п. Циммермановка </w:t>
      </w:r>
    </w:p>
    <w:p w:rsidR="001C1265" w:rsidRDefault="001C1265" w:rsidP="00B56BBC">
      <w:pPr>
        <w:shd w:val="clear" w:color="auto" w:fill="FFFFFF"/>
        <w:spacing w:line="235" w:lineRule="exact"/>
        <w:rPr>
          <w:spacing w:val="-1"/>
        </w:rPr>
      </w:pPr>
      <w:r>
        <w:rPr>
          <w:spacing w:val="-1"/>
        </w:rPr>
        <w:tab/>
        <w:t xml:space="preserve">(п. Циммермановка, ул. Железнодорожная, 35) </w:t>
      </w:r>
    </w:p>
    <w:p w:rsidR="001C1265" w:rsidRDefault="001C1265" w:rsidP="00B56BBC">
      <w:pPr>
        <w:shd w:val="clear" w:color="auto" w:fill="FFFFFF"/>
        <w:spacing w:line="235" w:lineRule="exact"/>
        <w:ind w:firstLine="24"/>
        <w:rPr>
          <w:spacing w:val="-1"/>
        </w:rPr>
      </w:pPr>
      <w:r>
        <w:rPr>
          <w:spacing w:val="-1"/>
        </w:rPr>
        <w:t xml:space="preserve">           в границах поселка Циммермановка</w:t>
      </w:r>
    </w:p>
    <w:p w:rsidR="001C1265" w:rsidRDefault="001C1265" w:rsidP="00B56BBC">
      <w:pPr>
        <w:shd w:val="clear" w:color="auto" w:fill="FFFFFF"/>
        <w:spacing w:line="230" w:lineRule="exact"/>
        <w:ind w:left="24"/>
        <w:rPr>
          <w:spacing w:val="-1"/>
        </w:rPr>
      </w:pPr>
      <w:r>
        <w:rPr>
          <w:spacing w:val="-1"/>
        </w:rPr>
        <w:tab/>
        <w:t>Телефон 54-8-43</w:t>
      </w:r>
    </w:p>
    <w:p w:rsidR="001C1265" w:rsidRDefault="001C1265" w:rsidP="00B56BBC">
      <w:pPr>
        <w:shd w:val="clear" w:color="auto" w:fill="FFFFFF"/>
        <w:spacing w:line="230" w:lineRule="exact"/>
        <w:ind w:left="24"/>
        <w:rPr>
          <w:spacing w:val="-1"/>
        </w:rPr>
      </w:pPr>
    </w:p>
    <w:p w:rsidR="001C1265" w:rsidRDefault="001C1265" w:rsidP="00B56BBC">
      <w:pPr>
        <w:shd w:val="clear" w:color="auto" w:fill="FFFFFF"/>
        <w:spacing w:line="230" w:lineRule="exact"/>
        <w:ind w:left="24"/>
        <w:rPr>
          <w:spacing w:val="-1"/>
        </w:rPr>
      </w:pPr>
      <w:r>
        <w:rPr>
          <w:spacing w:val="-1"/>
        </w:rPr>
        <w:tab/>
        <w:t>Избирательный участок № 738</w:t>
      </w:r>
    </w:p>
    <w:p w:rsidR="001C1265" w:rsidRDefault="001C1265" w:rsidP="00B56BBC">
      <w:pPr>
        <w:shd w:val="clear" w:color="auto" w:fill="FFFFFF"/>
        <w:spacing w:line="230" w:lineRule="exact"/>
        <w:ind w:left="24"/>
      </w:pPr>
      <w:r>
        <w:rPr>
          <w:spacing w:val="-1"/>
        </w:rPr>
        <w:tab/>
      </w:r>
      <w:r>
        <w:t>Центр - здание Дома культуры</w:t>
      </w:r>
    </w:p>
    <w:p w:rsidR="001C1265" w:rsidRDefault="001C1265" w:rsidP="00B56BBC">
      <w:pPr>
        <w:shd w:val="clear" w:color="auto" w:fill="FFFFFF"/>
        <w:spacing w:line="230" w:lineRule="exact"/>
        <w:ind w:left="24"/>
      </w:pPr>
      <w:r>
        <w:tab/>
        <w:t>(с. Киселевка, пер. Школьный, 3)</w:t>
      </w:r>
    </w:p>
    <w:p w:rsidR="001C1265" w:rsidRDefault="001C1265" w:rsidP="00B56BBC">
      <w:pPr>
        <w:shd w:val="clear" w:color="auto" w:fill="FFFFFF"/>
        <w:spacing w:line="230" w:lineRule="exact"/>
        <w:ind w:left="24"/>
      </w:pPr>
      <w:r>
        <w:tab/>
        <w:t>в границах села Киселевка и поселка им. Максима Горького</w:t>
      </w:r>
    </w:p>
    <w:p w:rsidR="001C1265" w:rsidRDefault="001C1265" w:rsidP="00B56BBC">
      <w:pPr>
        <w:shd w:val="clear" w:color="auto" w:fill="FFFFFF"/>
        <w:spacing w:line="230" w:lineRule="exact"/>
        <w:ind w:left="24"/>
      </w:pPr>
      <w:r>
        <w:tab/>
        <w:t>Телефон 54-1-46</w:t>
      </w:r>
    </w:p>
    <w:p w:rsidR="001C1265" w:rsidRDefault="001C1265" w:rsidP="00B56BBC">
      <w:pPr>
        <w:shd w:val="clear" w:color="auto" w:fill="FFFFFF"/>
        <w:spacing w:line="230" w:lineRule="exact"/>
        <w:ind w:left="24"/>
      </w:pPr>
    </w:p>
    <w:p w:rsidR="001C1265" w:rsidRDefault="001C1265" w:rsidP="00B56BBC">
      <w:pPr>
        <w:shd w:val="clear" w:color="auto" w:fill="FFFFFF"/>
        <w:spacing w:line="230" w:lineRule="exact"/>
        <w:ind w:left="24"/>
      </w:pPr>
      <w:r>
        <w:tab/>
        <w:t>Избирательный участок № 739</w:t>
      </w:r>
    </w:p>
    <w:p w:rsidR="001C1265" w:rsidRDefault="001C1265" w:rsidP="00B56BBC">
      <w:pPr>
        <w:shd w:val="clear" w:color="auto" w:fill="FFFFFF"/>
        <w:spacing w:line="230" w:lineRule="exact"/>
        <w:ind w:left="24"/>
      </w:pPr>
      <w:r>
        <w:tab/>
        <w:t>Центр - здание Дома культуры</w:t>
      </w:r>
    </w:p>
    <w:p w:rsidR="001C1265" w:rsidRDefault="001C1265" w:rsidP="00B56BBC">
      <w:pPr>
        <w:shd w:val="clear" w:color="auto" w:fill="FFFFFF"/>
        <w:spacing w:line="230" w:lineRule="exact"/>
        <w:ind w:left="48"/>
      </w:pPr>
      <w:r>
        <w:tab/>
        <w:t>(п. Ключевой, пер. Школьный, 2)</w:t>
      </w:r>
    </w:p>
    <w:p w:rsidR="001C1265" w:rsidRDefault="001C1265" w:rsidP="00B56BBC">
      <w:pPr>
        <w:shd w:val="clear" w:color="auto" w:fill="FFFFFF"/>
        <w:spacing w:line="230" w:lineRule="exact"/>
        <w:ind w:left="48"/>
        <w:rPr>
          <w:spacing w:val="-1"/>
        </w:rPr>
      </w:pPr>
      <w:r>
        <w:tab/>
      </w:r>
      <w:r>
        <w:rPr>
          <w:spacing w:val="-1"/>
        </w:rPr>
        <w:t>в границах поселка Ключевой</w:t>
      </w:r>
    </w:p>
    <w:p w:rsidR="001C1265" w:rsidRDefault="001C1265" w:rsidP="00B56BBC">
      <w:pPr>
        <w:shd w:val="clear" w:color="auto" w:fill="FFFFFF"/>
        <w:spacing w:line="230" w:lineRule="exact"/>
        <w:ind w:left="48"/>
        <w:rPr>
          <w:spacing w:val="-1"/>
        </w:rPr>
      </w:pPr>
      <w:r>
        <w:rPr>
          <w:spacing w:val="-1"/>
        </w:rPr>
        <w:t xml:space="preserve">  </w:t>
      </w:r>
    </w:p>
    <w:p w:rsidR="001C1265" w:rsidRDefault="001C1265" w:rsidP="00B56BBC">
      <w:pPr>
        <w:shd w:val="clear" w:color="auto" w:fill="FFFFFF"/>
        <w:spacing w:line="230" w:lineRule="exact"/>
        <w:ind w:left="48"/>
        <w:rPr>
          <w:spacing w:val="-1"/>
        </w:rPr>
      </w:pPr>
    </w:p>
    <w:p w:rsidR="001C1265" w:rsidRDefault="001C1265" w:rsidP="00B56BBC">
      <w:pPr>
        <w:shd w:val="clear" w:color="auto" w:fill="FFFFFF"/>
        <w:spacing w:line="230" w:lineRule="exact"/>
        <w:ind w:left="48"/>
        <w:jc w:val="center"/>
        <w:rPr>
          <w:spacing w:val="-1"/>
        </w:rPr>
      </w:pPr>
      <w:r>
        <w:rPr>
          <w:spacing w:val="-1"/>
        </w:rPr>
        <w:t>_______________</w:t>
      </w:r>
    </w:p>
    <w:p w:rsidR="001C1265" w:rsidRDefault="001C1265"/>
    <w:p w:rsidR="001C1265" w:rsidRDefault="001C1265"/>
    <w:p w:rsidR="001C1265" w:rsidRDefault="001C1265"/>
    <w:p w:rsidR="001C1265" w:rsidRDefault="001C1265">
      <w:r>
        <w:t xml:space="preserve">Управляющий делами </w:t>
      </w:r>
    </w:p>
    <w:p w:rsidR="001C1265" w:rsidRDefault="001C1265">
      <w:r>
        <w:t>администрации района                                                                                     Н.Н. Щеткин</w:t>
      </w:r>
    </w:p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/>
    <w:p w:rsidR="001C1265" w:rsidRDefault="001C1265" w:rsidP="003950DF">
      <w:pPr>
        <w:rPr>
          <w:lang w:eastAsia="ar-SA"/>
        </w:rPr>
      </w:pPr>
      <w:r>
        <w:rPr>
          <w:lang w:eastAsia="ar-SA"/>
        </w:rPr>
        <w:t xml:space="preserve">                           </w:t>
      </w:r>
    </w:p>
    <w:sectPr w:rsidR="001C1265" w:rsidSect="00CF7EE8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BBC"/>
    <w:rsid w:val="000F6809"/>
    <w:rsid w:val="001C1265"/>
    <w:rsid w:val="001E3D8C"/>
    <w:rsid w:val="00225F11"/>
    <w:rsid w:val="00271CEB"/>
    <w:rsid w:val="003950DF"/>
    <w:rsid w:val="003A54BE"/>
    <w:rsid w:val="00586085"/>
    <w:rsid w:val="006559B8"/>
    <w:rsid w:val="006857F1"/>
    <w:rsid w:val="007D76E0"/>
    <w:rsid w:val="00805BD1"/>
    <w:rsid w:val="00834EAA"/>
    <w:rsid w:val="008507A1"/>
    <w:rsid w:val="00932009"/>
    <w:rsid w:val="0093724B"/>
    <w:rsid w:val="00982B5F"/>
    <w:rsid w:val="009B49CA"/>
    <w:rsid w:val="00B23645"/>
    <w:rsid w:val="00B56BBC"/>
    <w:rsid w:val="00B72D5C"/>
    <w:rsid w:val="00BB3E12"/>
    <w:rsid w:val="00BC404A"/>
    <w:rsid w:val="00CC3990"/>
    <w:rsid w:val="00CF7EE8"/>
    <w:rsid w:val="00D7088F"/>
    <w:rsid w:val="00DC4606"/>
    <w:rsid w:val="00DD4AB0"/>
    <w:rsid w:val="00DE169D"/>
    <w:rsid w:val="00E32C20"/>
    <w:rsid w:val="00EA4369"/>
    <w:rsid w:val="00F472CC"/>
    <w:rsid w:val="00F57946"/>
    <w:rsid w:val="00FD6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BB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56BB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3950DF"/>
    <w:pPr>
      <w:widowControl w:val="0"/>
      <w:suppressAutoHyphens/>
      <w:spacing w:after="120"/>
      <w:ind w:left="283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C427D"/>
    <w:rPr>
      <w:sz w:val="24"/>
      <w:szCs w:val="24"/>
    </w:rPr>
  </w:style>
  <w:style w:type="paragraph" w:customStyle="1" w:styleId="a">
    <w:name w:val="Содержимое таблицы"/>
    <w:basedOn w:val="Normal"/>
    <w:uiPriority w:val="99"/>
    <w:rsid w:val="003950DF"/>
    <w:pPr>
      <w:widowControl w:val="0"/>
      <w:suppressLineNumbers/>
      <w:suppressAutoHyphens/>
    </w:pPr>
    <w:rPr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9B49C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C427D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9B49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C427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9B4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27D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0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6</Pages>
  <Words>1266</Words>
  <Characters>7222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Admin</dc:creator>
  <cp:keywords/>
  <dc:description/>
  <cp:lastModifiedBy>Admin</cp:lastModifiedBy>
  <cp:revision>3</cp:revision>
  <cp:lastPrinted>2013-01-17T23:38:00Z</cp:lastPrinted>
  <dcterms:created xsi:type="dcterms:W3CDTF">2013-01-18T12:36:00Z</dcterms:created>
  <dcterms:modified xsi:type="dcterms:W3CDTF">2013-01-18T07:40:00Z</dcterms:modified>
</cp:coreProperties>
</file>