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E8B" w:rsidRDefault="00884E8B" w:rsidP="00FE72BE">
      <w:pPr>
        <w:outlineLvl w:val="0"/>
        <w:rPr>
          <w:b/>
        </w:rPr>
      </w:pPr>
      <w:r>
        <w:rPr>
          <w:b/>
        </w:rPr>
        <w:t>АДМИНИСТРАЦИЯ УЛЬЧСКОГО МУНИЦИПАЛЬНОГО РАЙОНА</w:t>
      </w:r>
    </w:p>
    <w:p w:rsidR="00884E8B" w:rsidRDefault="00884E8B" w:rsidP="00FE72BE">
      <w:pPr>
        <w:outlineLvl w:val="0"/>
        <w:rPr>
          <w:b/>
        </w:rPr>
      </w:pPr>
      <w:r>
        <w:rPr>
          <w:b/>
        </w:rPr>
        <w:t>Хабаровского края</w:t>
      </w:r>
    </w:p>
    <w:p w:rsidR="00884E8B" w:rsidRDefault="00884E8B" w:rsidP="00FE72BE">
      <w:pPr>
        <w:outlineLvl w:val="0"/>
        <w:rPr>
          <w:b/>
        </w:rPr>
      </w:pPr>
      <w:r>
        <w:rPr>
          <w:b/>
        </w:rPr>
        <w:t>ПОСТАНОВЛЕНИЕ</w:t>
      </w:r>
    </w:p>
    <w:p w:rsidR="00884E8B" w:rsidRDefault="00884E8B" w:rsidP="00FE72BE">
      <w:pPr>
        <w:rPr>
          <w:b/>
        </w:rPr>
      </w:pPr>
    </w:p>
    <w:p w:rsidR="00884E8B" w:rsidRDefault="00884E8B" w:rsidP="00FE72BE">
      <w:pPr>
        <w:ind w:firstLine="360"/>
        <w:jc w:val="both"/>
      </w:pPr>
      <w:r>
        <w:rPr>
          <w:u w:val="single"/>
        </w:rPr>
        <w:t xml:space="preserve">20.11.2012 № 782-па </w:t>
      </w:r>
    </w:p>
    <w:p w:rsidR="00884E8B" w:rsidRPr="008B05CC" w:rsidRDefault="00884E8B" w:rsidP="008B05CC">
      <w:pPr>
        <w:ind w:left="360"/>
        <w:contextualSpacing/>
      </w:pPr>
    </w:p>
    <w:p w:rsidR="00884E8B" w:rsidRPr="00FE72BE" w:rsidRDefault="00884E8B" w:rsidP="008B05CC">
      <w:pPr>
        <w:ind w:left="360"/>
        <w:contextualSpacing/>
      </w:pPr>
    </w:p>
    <w:p w:rsidR="00884E8B" w:rsidRPr="00FE72BE" w:rsidRDefault="00884E8B" w:rsidP="008B05CC">
      <w:pPr>
        <w:ind w:left="360"/>
        <w:contextualSpacing/>
      </w:pPr>
    </w:p>
    <w:p w:rsidR="00884E8B" w:rsidRPr="008B05CC" w:rsidRDefault="00884E8B" w:rsidP="008B05CC">
      <w:pPr>
        <w:ind w:left="360"/>
        <w:contextualSpacing/>
        <w:jc w:val="both"/>
      </w:pPr>
      <w:r w:rsidRPr="008B05CC">
        <w:t>О распределении субвенций краевого бюджета для возмещения</w:t>
      </w:r>
      <w:r>
        <w:t xml:space="preserve"> </w:t>
      </w:r>
      <w:r w:rsidRPr="008B05CC">
        <w:t>организаци</w:t>
      </w:r>
      <w:r>
        <w:t>ям убытков</w:t>
      </w:r>
      <w:r w:rsidRPr="008B05CC">
        <w:t>,</w:t>
      </w:r>
      <w:r>
        <w:t xml:space="preserve"> </w:t>
      </w:r>
      <w:r w:rsidRPr="008B05CC">
        <w:t xml:space="preserve">связанных с применением регулируемых тарифов (цен) на тепловую энергию, поставляемую населению </w:t>
      </w:r>
    </w:p>
    <w:p w:rsidR="00884E8B" w:rsidRPr="00FE72BE" w:rsidRDefault="00884E8B" w:rsidP="008B05CC">
      <w:pPr>
        <w:ind w:left="360"/>
        <w:contextualSpacing/>
        <w:jc w:val="both"/>
      </w:pPr>
    </w:p>
    <w:p w:rsidR="00884E8B" w:rsidRPr="00FE72BE" w:rsidRDefault="00884E8B" w:rsidP="008B05CC">
      <w:pPr>
        <w:ind w:left="360"/>
        <w:contextualSpacing/>
        <w:jc w:val="both"/>
      </w:pPr>
    </w:p>
    <w:p w:rsidR="00884E8B" w:rsidRDefault="00884E8B" w:rsidP="008B05CC">
      <w:pPr>
        <w:ind w:left="360" w:firstLine="540"/>
        <w:contextualSpacing/>
        <w:jc w:val="both"/>
      </w:pPr>
      <w:r w:rsidRPr="008B05CC">
        <w:t xml:space="preserve">На основании пункта 1 части 2 статьи 3 </w:t>
      </w:r>
      <w:r>
        <w:t>З</w:t>
      </w:r>
      <w:r w:rsidRPr="008B05CC">
        <w:t xml:space="preserve">акона Хабаровского края от 31 октября </w:t>
      </w:r>
      <w:smartTag w:uri="urn:schemas-microsoft-com:office:smarttags" w:element="metricconverter">
        <w:smartTagPr>
          <w:attr w:name="ProductID" w:val="2007 г"/>
        </w:smartTagPr>
        <w:r w:rsidRPr="008B05CC">
          <w:t>2007 г</w:t>
        </w:r>
        <w:r>
          <w:t>ода</w:t>
        </w:r>
      </w:smartTag>
      <w:r w:rsidRPr="008B05CC">
        <w:t xml:space="preserve"> № 150 «О наделении органов местного самоуправления Хабаровского края государственными полномочиями Хабаровского края по возмещению организациям убытков, связанных с применением регулируемых тарифов (цен) на тепловую энергию, поставляемую населению», в целях возмещения убытков организаций Ульчского муниципального района, связанных с применением регулируемых тарифов (цен) на тепловую энергию, поставляемую населению</w:t>
      </w:r>
      <w:r>
        <w:t>, администрация района</w:t>
      </w:r>
    </w:p>
    <w:p w:rsidR="00884E8B" w:rsidRPr="008B05CC" w:rsidRDefault="00884E8B" w:rsidP="00195527">
      <w:pPr>
        <w:contextualSpacing/>
        <w:jc w:val="both"/>
      </w:pPr>
      <w:r>
        <w:t xml:space="preserve">      ПОСТАНОВЛЯЕТ:</w:t>
      </w:r>
    </w:p>
    <w:p w:rsidR="00884E8B" w:rsidRPr="00BF0B52" w:rsidRDefault="00884E8B" w:rsidP="008B05CC">
      <w:pPr>
        <w:ind w:left="360" w:firstLine="540"/>
        <w:contextualSpacing/>
        <w:jc w:val="both"/>
      </w:pPr>
      <w:r w:rsidRPr="008B05CC">
        <w:t xml:space="preserve">1. Утвердить </w:t>
      </w:r>
      <w:r>
        <w:t>р</w:t>
      </w:r>
      <w:r w:rsidRPr="008B05CC">
        <w:t xml:space="preserve">аспределение субвенций краевого бюджета для возмещения </w:t>
      </w:r>
      <w:r>
        <w:t>организациям</w:t>
      </w:r>
      <w:r w:rsidRPr="008B05CC">
        <w:t xml:space="preserve"> убытков, связанных с применением регулируемых тарифов (цен) на тепловую энергию, поставляемую населению,</w:t>
      </w:r>
      <w:r>
        <w:t xml:space="preserve"> </w:t>
      </w:r>
      <w:r w:rsidRPr="008B05CC">
        <w:t xml:space="preserve">поступивших на единый счет бюджета Ульчского муниципального района согласно платежному поручению Министерства жилищно-коммунального хозяйства Хабаровского края от </w:t>
      </w:r>
      <w:r w:rsidRPr="00FE72BE">
        <w:t xml:space="preserve">20 </w:t>
      </w:r>
      <w:r w:rsidRPr="00D535FF">
        <w:t>июля</w:t>
      </w:r>
      <w:r>
        <w:t xml:space="preserve">  2012 года</w:t>
      </w:r>
      <w:r w:rsidRPr="00BF0B52">
        <w:t xml:space="preserve">  № </w:t>
      </w:r>
      <w:r w:rsidRPr="00D535FF">
        <w:t>476</w:t>
      </w:r>
      <w:r w:rsidRPr="00BF0B52">
        <w:t>.</w:t>
      </w:r>
    </w:p>
    <w:p w:rsidR="00884E8B" w:rsidRDefault="00884E8B" w:rsidP="008B05CC">
      <w:pPr>
        <w:ind w:left="360" w:firstLine="540"/>
        <w:contextualSpacing/>
        <w:jc w:val="both"/>
      </w:pPr>
      <w:r w:rsidRPr="00BF0B52">
        <w:t xml:space="preserve">2. Финансовому управлению администрации </w:t>
      </w:r>
      <w:r w:rsidRPr="008B05CC">
        <w:t>района (Ба</w:t>
      </w:r>
      <w:r>
        <w:t>скова</w:t>
      </w:r>
      <w:r w:rsidRPr="008B05CC">
        <w:t xml:space="preserve"> </w:t>
      </w:r>
      <w:r>
        <w:t>И.Д.) профинансировать на сумму 240822,0</w:t>
      </w:r>
      <w:r w:rsidRPr="00FE72BE">
        <w:t>0</w:t>
      </w:r>
      <w:r>
        <w:t xml:space="preserve"> </w:t>
      </w:r>
      <w:r w:rsidRPr="008B05CC">
        <w:t xml:space="preserve">рублей </w:t>
      </w:r>
      <w:r>
        <w:t>(двести сорок тысяч восемьсот двадцать два рубля 00 копеек</w:t>
      </w:r>
      <w:r w:rsidRPr="008B05CC">
        <w:t xml:space="preserve">) </w:t>
      </w:r>
      <w:r>
        <w:t>а</w:t>
      </w:r>
      <w:r w:rsidRPr="008B05CC">
        <w:t xml:space="preserve">дминистрацию района за счет субвенций краевого бюджета на возмещение </w:t>
      </w:r>
      <w:r>
        <w:t>организациям</w:t>
      </w:r>
      <w:r w:rsidRPr="008B05CC">
        <w:t xml:space="preserve"> убытков, связанных с применением регулируемых тарифов (цен) на тепловую энергию, поставляемую населению, поступившие на единый счет бюджета Ульчского муниципального района согласно платежно</w:t>
      </w:r>
      <w:r>
        <w:t>му</w:t>
      </w:r>
      <w:r w:rsidRPr="008B05CC">
        <w:t xml:space="preserve"> поручени</w:t>
      </w:r>
      <w:r>
        <w:t>ю</w:t>
      </w:r>
      <w:r w:rsidRPr="008B05CC">
        <w:t xml:space="preserve"> Министерства жилищно-коммунального хозяйства Хабаровского края от </w:t>
      </w:r>
      <w:r w:rsidRPr="00FE72BE">
        <w:t xml:space="preserve">20 </w:t>
      </w:r>
      <w:r w:rsidRPr="00D535FF">
        <w:t>июля</w:t>
      </w:r>
      <w:r>
        <w:t xml:space="preserve">  2012 года</w:t>
      </w:r>
      <w:r w:rsidRPr="00BF0B52">
        <w:t xml:space="preserve">  № </w:t>
      </w:r>
      <w:r w:rsidRPr="00D535FF">
        <w:t>476</w:t>
      </w:r>
      <w:r>
        <w:t>,</w:t>
      </w:r>
      <w:r w:rsidRPr="008B05CC">
        <w:t xml:space="preserve"> за счет бюджетных ассигнований, предусмотренных в бюджете Ульчского муниципального района </w:t>
      </w:r>
      <w:r>
        <w:t xml:space="preserve">на </w:t>
      </w:r>
      <w:r w:rsidRPr="008B05CC">
        <w:t>201</w:t>
      </w:r>
      <w:r>
        <w:t>2 год</w:t>
      </w:r>
      <w:r w:rsidRPr="008B05CC">
        <w:t xml:space="preserve"> по кодам бюджетной классификации расходов бюджетов</w:t>
      </w:r>
      <w:r>
        <w:t xml:space="preserve"> </w:t>
      </w:r>
      <w:r w:rsidRPr="008B05CC">
        <w:t>05</w:t>
      </w:r>
      <w:r>
        <w:t xml:space="preserve"> </w:t>
      </w:r>
      <w:r w:rsidRPr="008B05CC">
        <w:t>02 521 02 55 006</w:t>
      </w:r>
      <w:r>
        <w:t> </w:t>
      </w:r>
      <w:r w:rsidRPr="008B05CC">
        <w:t>24</w:t>
      </w:r>
      <w:r>
        <w:t>1 (дополнительный код 4402)</w:t>
      </w:r>
      <w:r w:rsidRPr="008B05CC">
        <w:t>.</w:t>
      </w:r>
    </w:p>
    <w:p w:rsidR="00884E8B" w:rsidRDefault="00884E8B" w:rsidP="00BC0B9B">
      <w:pPr>
        <w:ind w:left="357" w:firstLine="539"/>
        <w:contextualSpacing/>
        <w:jc w:val="both"/>
      </w:pPr>
      <w:r w:rsidRPr="00E20D29">
        <w:t>3.</w:t>
      </w:r>
      <w:r>
        <w:t xml:space="preserve"> </w:t>
      </w:r>
      <w:r w:rsidRPr="00544FDD">
        <w:t>Отделу учета и отчетности администрации  района (Ячмень А.Т.)</w:t>
      </w:r>
      <w:r>
        <w:t>:</w:t>
      </w:r>
    </w:p>
    <w:p w:rsidR="00884E8B" w:rsidRDefault="00884E8B" w:rsidP="00BC0B9B">
      <w:pPr>
        <w:ind w:left="357" w:firstLine="539"/>
        <w:contextualSpacing/>
        <w:jc w:val="both"/>
      </w:pPr>
      <w:r>
        <w:t>3.1.</w:t>
      </w:r>
      <w:r w:rsidRPr="00544FDD">
        <w:t xml:space="preserve"> </w:t>
      </w:r>
      <w:r>
        <w:t>Перечислить средства бюджета Хабаровского края</w:t>
      </w:r>
      <w:r w:rsidRPr="00544FDD">
        <w:t>, в соответствии с установленным порядком исполнения расходов бюджета муниципального района, предприятия</w:t>
      </w:r>
      <w:r>
        <w:t>м</w:t>
      </w:r>
      <w:r w:rsidRPr="00544FDD">
        <w:t xml:space="preserve"> для</w:t>
      </w:r>
      <w:r w:rsidRPr="00BC0B9B">
        <w:t xml:space="preserve"> </w:t>
      </w:r>
      <w:r w:rsidRPr="008B05CC">
        <w:t xml:space="preserve">возмещения убытков, связанных с применением регулируемых тарифов (цен) на тепловую </w:t>
      </w:r>
      <w:r>
        <w:t>энергию, поставляемую населению, согласно приложению.</w:t>
      </w:r>
    </w:p>
    <w:p w:rsidR="00884E8B" w:rsidRPr="00544FDD" w:rsidRDefault="00884E8B" w:rsidP="00BC0B9B">
      <w:pPr>
        <w:ind w:left="357" w:firstLine="539"/>
        <w:contextualSpacing/>
        <w:jc w:val="both"/>
      </w:pPr>
      <w:r>
        <w:t>3.2. Предоставить в финансовое управление администрации Ульчского муниципального района в течение двух рабочих дней со дня перечисления средств копии платежных поручений.</w:t>
      </w:r>
    </w:p>
    <w:p w:rsidR="00884E8B" w:rsidRPr="00E20D29" w:rsidRDefault="00884E8B" w:rsidP="00710D55">
      <w:pPr>
        <w:ind w:left="357" w:firstLine="539"/>
        <w:contextualSpacing/>
        <w:jc w:val="both"/>
      </w:pPr>
      <w:r w:rsidRPr="00E20D29">
        <w:t xml:space="preserve">4. Контроль за выполнением настоящего </w:t>
      </w:r>
      <w:r>
        <w:t>постановления</w:t>
      </w:r>
      <w:r w:rsidRPr="00E20D29">
        <w:t xml:space="preserve"> </w:t>
      </w:r>
      <w:r>
        <w:t>оставляю за собой.</w:t>
      </w:r>
    </w:p>
    <w:p w:rsidR="00884E8B" w:rsidRPr="00E20D29" w:rsidRDefault="00884E8B" w:rsidP="00710D55">
      <w:pPr>
        <w:ind w:left="360" w:firstLine="540"/>
        <w:contextualSpacing/>
        <w:jc w:val="both"/>
      </w:pPr>
      <w:r>
        <w:t>5. Настоящее постановление вступает в силу со дня его официального опубликования.</w:t>
      </w:r>
    </w:p>
    <w:p w:rsidR="00884E8B" w:rsidRPr="00E20D29" w:rsidRDefault="00884E8B" w:rsidP="00710D55">
      <w:pPr>
        <w:ind w:left="360" w:firstLine="540"/>
        <w:contextualSpacing/>
        <w:jc w:val="both"/>
      </w:pPr>
    </w:p>
    <w:p w:rsidR="00884E8B" w:rsidRPr="00E20D29" w:rsidRDefault="00884E8B" w:rsidP="00710D55">
      <w:pPr>
        <w:ind w:left="360" w:firstLine="540"/>
        <w:contextualSpacing/>
        <w:jc w:val="both"/>
      </w:pPr>
    </w:p>
    <w:p w:rsidR="00884E8B" w:rsidRDefault="00884E8B" w:rsidP="00710D55">
      <w:pPr>
        <w:ind w:left="360"/>
        <w:contextualSpacing/>
        <w:jc w:val="both"/>
      </w:pPr>
    </w:p>
    <w:p w:rsidR="00884E8B" w:rsidRPr="008B05CC" w:rsidRDefault="00884E8B" w:rsidP="00710D55">
      <w:pPr>
        <w:ind w:left="360"/>
        <w:contextualSpacing/>
        <w:jc w:val="both"/>
      </w:pPr>
      <w:r>
        <w:t>И.о. главы администрации района                                                   А.В.Лещук</w:t>
      </w: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Pr="008B05CC" w:rsidRDefault="00884E8B" w:rsidP="008B05CC">
      <w:pPr>
        <w:ind w:left="360"/>
        <w:contextualSpacing/>
        <w:jc w:val="both"/>
      </w:pPr>
    </w:p>
    <w:p w:rsidR="00884E8B" w:rsidRDefault="00884E8B" w:rsidP="008B05CC">
      <w:pPr>
        <w:ind w:left="5400"/>
        <w:contextualSpacing/>
        <w:jc w:val="both"/>
      </w:pPr>
    </w:p>
    <w:p w:rsidR="00884E8B" w:rsidRDefault="00884E8B" w:rsidP="008B05CC">
      <w:pPr>
        <w:ind w:left="5400"/>
        <w:contextualSpacing/>
        <w:jc w:val="both"/>
      </w:pPr>
    </w:p>
    <w:p w:rsidR="00884E8B" w:rsidRDefault="00884E8B" w:rsidP="008B05CC">
      <w:pPr>
        <w:ind w:left="5400"/>
        <w:contextualSpacing/>
        <w:jc w:val="both"/>
      </w:pPr>
    </w:p>
    <w:p w:rsidR="00884E8B" w:rsidRPr="008B05CC" w:rsidRDefault="00884E8B" w:rsidP="008B05CC">
      <w:pPr>
        <w:ind w:left="5400"/>
        <w:contextualSpacing/>
        <w:jc w:val="both"/>
      </w:pPr>
      <w:r w:rsidRPr="008B05CC">
        <w:t xml:space="preserve">Утверждено </w:t>
      </w:r>
    </w:p>
    <w:p w:rsidR="00884E8B" w:rsidRDefault="00884E8B" w:rsidP="008B05CC">
      <w:pPr>
        <w:ind w:left="5400"/>
        <w:contextualSpacing/>
        <w:jc w:val="both"/>
      </w:pPr>
      <w:r>
        <w:t xml:space="preserve">постановлением </w:t>
      </w:r>
      <w:r w:rsidRPr="008B05CC">
        <w:t xml:space="preserve"> </w:t>
      </w:r>
      <w:r>
        <w:t>администрации</w:t>
      </w:r>
    </w:p>
    <w:p w:rsidR="00884E8B" w:rsidRPr="008B05CC" w:rsidRDefault="00884E8B" w:rsidP="008B05CC">
      <w:pPr>
        <w:ind w:left="5400"/>
        <w:contextualSpacing/>
        <w:jc w:val="both"/>
      </w:pPr>
      <w:r w:rsidRPr="008B05CC">
        <w:t>района</w:t>
      </w:r>
    </w:p>
    <w:p w:rsidR="00884E8B" w:rsidRPr="008B05CC" w:rsidRDefault="00884E8B" w:rsidP="008B05CC">
      <w:pPr>
        <w:ind w:left="5400"/>
        <w:contextualSpacing/>
        <w:jc w:val="both"/>
      </w:pPr>
      <w:r>
        <w:t>от 20.10.</w:t>
      </w:r>
      <w:r w:rsidRPr="008B05CC">
        <w:t>201</w:t>
      </w:r>
      <w:r>
        <w:t>2</w:t>
      </w:r>
      <w:r w:rsidRPr="008B05CC">
        <w:t xml:space="preserve">  №</w:t>
      </w:r>
      <w:r>
        <w:t xml:space="preserve"> 784-па</w:t>
      </w:r>
    </w:p>
    <w:p w:rsidR="00884E8B" w:rsidRPr="008B05CC" w:rsidRDefault="00884E8B" w:rsidP="008B05CC">
      <w:pPr>
        <w:ind w:left="5400"/>
        <w:contextualSpacing/>
        <w:jc w:val="both"/>
      </w:pPr>
    </w:p>
    <w:p w:rsidR="00884E8B" w:rsidRPr="008B05CC" w:rsidRDefault="00884E8B" w:rsidP="008B05CC">
      <w:pPr>
        <w:ind w:left="5400"/>
        <w:contextualSpacing/>
        <w:jc w:val="both"/>
      </w:pPr>
    </w:p>
    <w:p w:rsidR="00884E8B" w:rsidRDefault="00884E8B" w:rsidP="008B05CC">
      <w:pPr>
        <w:ind w:left="5400"/>
        <w:contextualSpacing/>
        <w:jc w:val="both"/>
      </w:pPr>
    </w:p>
    <w:p w:rsidR="00884E8B" w:rsidRPr="008B05CC" w:rsidRDefault="00884E8B" w:rsidP="008B05CC">
      <w:pPr>
        <w:ind w:left="5400"/>
        <w:contextualSpacing/>
        <w:jc w:val="both"/>
      </w:pPr>
    </w:p>
    <w:p w:rsidR="00884E8B" w:rsidRPr="008B05CC" w:rsidRDefault="00884E8B" w:rsidP="008B05CC">
      <w:pPr>
        <w:ind w:left="360"/>
        <w:contextualSpacing/>
      </w:pPr>
      <w:r>
        <w:t>Р</w:t>
      </w:r>
      <w:r w:rsidRPr="008B05CC">
        <w:t>АСПРЕДЕЛЕНИЕ</w:t>
      </w:r>
    </w:p>
    <w:p w:rsidR="00884E8B" w:rsidRPr="00931ABF" w:rsidRDefault="00884E8B" w:rsidP="008B05CC">
      <w:pPr>
        <w:ind w:left="360"/>
        <w:contextualSpacing/>
      </w:pPr>
      <w:r w:rsidRPr="008B05CC">
        <w:t>субвенций краевого бюджета для возмещения убытков организаций, связанных с применением регулируемых тарифов (цен) на тепловую энергию, поставляемую населению,</w:t>
      </w:r>
      <w:r>
        <w:t xml:space="preserve"> </w:t>
      </w:r>
      <w:r w:rsidRPr="008B05CC">
        <w:t xml:space="preserve">поступивших на единый счет бюджета Ульчского муниципального района согласно платежному поручению Министерства жилищно-коммунального хозяйства </w:t>
      </w:r>
      <w:r>
        <w:t xml:space="preserve">Хабаровского края </w:t>
      </w:r>
      <w:r w:rsidRPr="008B05CC">
        <w:t xml:space="preserve">от </w:t>
      </w:r>
      <w:r w:rsidRPr="00FE72BE">
        <w:t xml:space="preserve">20 </w:t>
      </w:r>
      <w:r w:rsidRPr="00D535FF">
        <w:t>июля</w:t>
      </w:r>
      <w:r>
        <w:t xml:space="preserve">  2012 года</w:t>
      </w:r>
      <w:r w:rsidRPr="00BF0B52">
        <w:t xml:space="preserve">  № </w:t>
      </w:r>
      <w:r w:rsidRPr="00D535FF">
        <w:t>476</w:t>
      </w:r>
    </w:p>
    <w:p w:rsidR="00884E8B" w:rsidRPr="008B05CC" w:rsidRDefault="00884E8B" w:rsidP="008B05CC">
      <w:pPr>
        <w:ind w:left="360"/>
        <w:contextualSpacing/>
      </w:pPr>
    </w:p>
    <w:p w:rsidR="00884E8B" w:rsidRPr="008B05CC" w:rsidRDefault="00884E8B" w:rsidP="008B05CC">
      <w:pPr>
        <w:ind w:left="360"/>
        <w:contextualSpacing/>
        <w:jc w:val="right"/>
      </w:pPr>
      <w:r w:rsidRPr="008B05CC">
        <w:t>руб.</w:t>
      </w:r>
    </w:p>
    <w:tbl>
      <w:tblPr>
        <w:tblW w:w="8854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6"/>
        <w:gridCol w:w="5748"/>
        <w:gridCol w:w="2540"/>
      </w:tblGrid>
      <w:tr w:rsidR="00884E8B" w:rsidRPr="008C6BB9" w:rsidTr="008C6BB9">
        <w:tc>
          <w:tcPr>
            <w:tcW w:w="566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№ пп</w:t>
            </w:r>
          </w:p>
        </w:tc>
        <w:tc>
          <w:tcPr>
            <w:tcW w:w="5748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 xml:space="preserve">Наименование предприятий – получателей бюджетных средств </w:t>
            </w:r>
          </w:p>
        </w:tc>
        <w:tc>
          <w:tcPr>
            <w:tcW w:w="2540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Сумма субвенций краевого бюджета</w:t>
            </w:r>
          </w:p>
        </w:tc>
      </w:tr>
      <w:tr w:rsidR="00884E8B" w:rsidRPr="008C6BB9" w:rsidTr="008C6BB9">
        <w:tc>
          <w:tcPr>
            <w:tcW w:w="566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sz w:val="16"/>
                <w:szCs w:val="16"/>
                <w:lang w:eastAsia="ru-RU"/>
              </w:rPr>
            </w:pPr>
            <w:r w:rsidRPr="008C6BB9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748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sz w:val="16"/>
                <w:szCs w:val="16"/>
                <w:lang w:eastAsia="ru-RU"/>
              </w:rPr>
            </w:pPr>
            <w:r w:rsidRPr="008C6BB9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540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sz w:val="16"/>
                <w:szCs w:val="16"/>
                <w:lang w:eastAsia="ru-RU"/>
              </w:rPr>
            </w:pPr>
            <w:r w:rsidRPr="008C6BB9"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884E8B" w:rsidRPr="008C6BB9" w:rsidTr="008C6BB9">
        <w:trPr>
          <w:trHeight w:val="567"/>
        </w:trPr>
        <w:tc>
          <w:tcPr>
            <w:tcW w:w="566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1</w:t>
            </w:r>
          </w:p>
        </w:tc>
        <w:tc>
          <w:tcPr>
            <w:tcW w:w="5748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МУП «ЖКХ Де-Кастринского сп»</w:t>
            </w:r>
          </w:p>
        </w:tc>
        <w:tc>
          <w:tcPr>
            <w:tcW w:w="2540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240 822,00</w:t>
            </w:r>
          </w:p>
        </w:tc>
      </w:tr>
      <w:tr w:rsidR="00884E8B" w:rsidRPr="008C6BB9" w:rsidTr="008C6BB9">
        <w:trPr>
          <w:trHeight w:val="567"/>
        </w:trPr>
        <w:tc>
          <w:tcPr>
            <w:tcW w:w="566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</w:p>
        </w:tc>
        <w:tc>
          <w:tcPr>
            <w:tcW w:w="5748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ИТОГО</w:t>
            </w:r>
          </w:p>
        </w:tc>
        <w:tc>
          <w:tcPr>
            <w:tcW w:w="2540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240 822,00</w:t>
            </w:r>
          </w:p>
        </w:tc>
      </w:tr>
    </w:tbl>
    <w:p w:rsidR="00884E8B" w:rsidRPr="008B05CC" w:rsidRDefault="00884E8B" w:rsidP="008B05CC">
      <w:pPr>
        <w:ind w:left="360"/>
        <w:contextualSpacing/>
      </w:pPr>
    </w:p>
    <w:p w:rsidR="00884E8B" w:rsidRDefault="00884E8B" w:rsidP="00C131F5">
      <w:pPr>
        <w:ind w:left="360"/>
        <w:contextualSpacing/>
      </w:pPr>
      <w:r>
        <w:t>________</w:t>
      </w:r>
    </w:p>
    <w:p w:rsidR="00884E8B" w:rsidRDefault="00884E8B" w:rsidP="00C131F5">
      <w:pPr>
        <w:ind w:left="360"/>
        <w:contextualSpacing/>
      </w:pPr>
    </w:p>
    <w:p w:rsidR="00884E8B" w:rsidRDefault="00884E8B" w:rsidP="00C131F5">
      <w:pPr>
        <w:ind w:left="360"/>
        <w:contextualSpacing/>
      </w:pPr>
    </w:p>
    <w:p w:rsidR="00884E8B" w:rsidRDefault="00884E8B" w:rsidP="00C131F5">
      <w:pPr>
        <w:ind w:left="360"/>
        <w:contextualSpacing/>
      </w:pPr>
    </w:p>
    <w:p w:rsidR="00884E8B" w:rsidRDefault="00884E8B" w:rsidP="00460BD9">
      <w:pPr>
        <w:ind w:left="360"/>
        <w:contextualSpacing/>
        <w:jc w:val="left"/>
      </w:pPr>
      <w:r w:rsidRPr="008B05CC">
        <w:t>Начальник финансового управления</w:t>
      </w:r>
      <w:r>
        <w:t xml:space="preserve"> </w:t>
      </w:r>
    </w:p>
    <w:p w:rsidR="00884E8B" w:rsidRDefault="00884E8B" w:rsidP="00460BD9">
      <w:pPr>
        <w:ind w:left="360"/>
        <w:contextualSpacing/>
        <w:jc w:val="left"/>
      </w:pPr>
      <w:r>
        <w:t xml:space="preserve">администрации Ульчского </w:t>
      </w:r>
    </w:p>
    <w:p w:rsidR="00884E8B" w:rsidRPr="008B05CC" w:rsidRDefault="00884E8B" w:rsidP="00460BD9">
      <w:pPr>
        <w:ind w:left="360"/>
        <w:contextualSpacing/>
        <w:jc w:val="left"/>
      </w:pPr>
      <w:r>
        <w:t>муниципального района</w:t>
      </w:r>
      <w:r w:rsidRPr="008B05CC">
        <w:t xml:space="preserve"> </w:t>
      </w:r>
      <w:r>
        <w:t xml:space="preserve">                                                            И.Д.  </w:t>
      </w:r>
      <w:r w:rsidRPr="008B05CC">
        <w:t>Ба</w:t>
      </w:r>
      <w:r>
        <w:t>скова</w:t>
      </w:r>
    </w:p>
    <w:p w:rsidR="00884E8B" w:rsidRDefault="00884E8B" w:rsidP="008B05CC">
      <w:pPr>
        <w:ind w:left="360"/>
        <w:contextualSpacing/>
      </w:pPr>
    </w:p>
    <w:p w:rsidR="00884E8B" w:rsidRDefault="00884E8B" w:rsidP="008B05CC">
      <w:pPr>
        <w:ind w:left="360"/>
        <w:contextualSpacing/>
      </w:pPr>
    </w:p>
    <w:p w:rsidR="00884E8B" w:rsidRDefault="00884E8B" w:rsidP="008B05CC">
      <w:pPr>
        <w:ind w:left="360"/>
        <w:contextualSpacing/>
      </w:pPr>
    </w:p>
    <w:p w:rsidR="00884E8B" w:rsidRDefault="00884E8B" w:rsidP="008B05CC">
      <w:pPr>
        <w:ind w:left="360"/>
        <w:contextualSpacing/>
      </w:pPr>
    </w:p>
    <w:p w:rsidR="00884E8B" w:rsidRDefault="00884E8B" w:rsidP="008B05CC">
      <w:pPr>
        <w:ind w:left="360"/>
        <w:contextualSpacing/>
      </w:pPr>
    </w:p>
    <w:p w:rsidR="00884E8B" w:rsidRDefault="00884E8B" w:rsidP="008B05CC">
      <w:pPr>
        <w:ind w:left="360"/>
        <w:contextualSpacing/>
      </w:pPr>
    </w:p>
    <w:p w:rsidR="00884E8B" w:rsidRDefault="00884E8B" w:rsidP="008B05CC">
      <w:pPr>
        <w:ind w:left="360"/>
        <w:contextualSpacing/>
      </w:pPr>
    </w:p>
    <w:p w:rsidR="00884E8B" w:rsidRDefault="00884E8B" w:rsidP="008B05CC">
      <w:pPr>
        <w:ind w:left="360"/>
        <w:contextualSpacing/>
      </w:pPr>
    </w:p>
    <w:p w:rsidR="00884E8B" w:rsidRDefault="00884E8B" w:rsidP="008B05CC">
      <w:pPr>
        <w:ind w:left="360"/>
        <w:contextualSpacing/>
      </w:pPr>
    </w:p>
    <w:p w:rsidR="00884E8B" w:rsidRDefault="00884E8B" w:rsidP="008B05CC">
      <w:pPr>
        <w:ind w:left="360"/>
        <w:contextualSpacing/>
      </w:pPr>
    </w:p>
    <w:p w:rsidR="00884E8B" w:rsidRDefault="00884E8B" w:rsidP="008B05CC">
      <w:pPr>
        <w:ind w:left="360"/>
        <w:contextualSpacing/>
      </w:pPr>
    </w:p>
    <w:p w:rsidR="00884E8B" w:rsidRDefault="00884E8B" w:rsidP="008B05CC">
      <w:pPr>
        <w:ind w:left="360"/>
        <w:contextualSpacing/>
      </w:pPr>
    </w:p>
    <w:p w:rsidR="00884E8B" w:rsidRDefault="00884E8B" w:rsidP="008B05CC">
      <w:pPr>
        <w:ind w:left="360"/>
        <w:contextualSpacing/>
      </w:pPr>
    </w:p>
    <w:p w:rsidR="00884E8B" w:rsidRDefault="00884E8B" w:rsidP="008B05CC">
      <w:pPr>
        <w:ind w:left="360"/>
        <w:contextualSpacing/>
      </w:pPr>
    </w:p>
    <w:p w:rsidR="00884E8B" w:rsidRPr="008B05CC" w:rsidRDefault="00884E8B" w:rsidP="002607A3">
      <w:pPr>
        <w:ind w:left="360"/>
        <w:contextualSpacing/>
      </w:pPr>
      <w:r w:rsidRPr="008B05CC">
        <w:t>ЛИСТ СОГЛАСОВАНИЯ</w:t>
      </w:r>
    </w:p>
    <w:p w:rsidR="00884E8B" w:rsidRPr="008B05CC" w:rsidRDefault="00884E8B" w:rsidP="002607A3">
      <w:pPr>
        <w:ind w:left="360"/>
        <w:contextualSpacing/>
      </w:pPr>
      <w:r>
        <w:t>постановления администрации</w:t>
      </w:r>
      <w:r w:rsidRPr="008B05CC">
        <w:t xml:space="preserve"> района </w:t>
      </w:r>
    </w:p>
    <w:p w:rsidR="00884E8B" w:rsidRPr="008B05CC" w:rsidRDefault="00884E8B" w:rsidP="002607A3">
      <w:pPr>
        <w:ind w:left="360"/>
        <w:contextualSpacing/>
      </w:pPr>
      <w:r w:rsidRPr="008B05CC">
        <w:t>«О распределении субвенций краевого бюджета для возмещения убытков организаций, связанных с применением регулируемых тарифов (цен) на тепловую энергию, поставляемую населению»</w:t>
      </w:r>
    </w:p>
    <w:p w:rsidR="00884E8B" w:rsidRPr="008B05CC" w:rsidRDefault="00884E8B" w:rsidP="002607A3">
      <w:pPr>
        <w:ind w:left="360"/>
        <w:contextualSpacing/>
      </w:pPr>
      <w:r w:rsidRPr="008B05CC">
        <w:t>от «____»_________201</w:t>
      </w:r>
      <w:r>
        <w:t>2</w:t>
      </w:r>
      <w:r w:rsidRPr="008B05CC">
        <w:t xml:space="preserve"> г. № ____</w:t>
      </w:r>
    </w:p>
    <w:p w:rsidR="00884E8B" w:rsidRPr="008B05CC" w:rsidRDefault="00884E8B" w:rsidP="002607A3">
      <w:pPr>
        <w:ind w:left="360"/>
        <w:contextualSpacing/>
      </w:pPr>
    </w:p>
    <w:p w:rsidR="00884E8B" w:rsidRDefault="00884E8B" w:rsidP="002607A3">
      <w:pPr>
        <w:contextualSpacing/>
        <w:jc w:val="both"/>
      </w:pPr>
      <w:r w:rsidRPr="008B05CC">
        <w:t>СОГЛАСОВАНО</w:t>
      </w:r>
    </w:p>
    <w:p w:rsidR="00884E8B" w:rsidRPr="008B05CC" w:rsidRDefault="00884E8B" w:rsidP="002607A3">
      <w:pPr>
        <w:contextualSpacing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43"/>
        <w:gridCol w:w="1934"/>
        <w:gridCol w:w="2115"/>
        <w:gridCol w:w="2176"/>
      </w:tblGrid>
      <w:tr w:rsidR="00884E8B" w:rsidRPr="008C6BB9" w:rsidTr="008C6BB9">
        <w:tc>
          <w:tcPr>
            <w:tcW w:w="3300" w:type="dxa"/>
            <w:tcBorders>
              <w:right w:val="single" w:sz="6" w:space="0" w:color="auto"/>
            </w:tcBorders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Должность руководителя и дата согласования</w:t>
            </w:r>
          </w:p>
        </w:tc>
        <w:tc>
          <w:tcPr>
            <w:tcW w:w="194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Подпись</w:t>
            </w:r>
          </w:p>
        </w:tc>
        <w:tc>
          <w:tcPr>
            <w:tcW w:w="204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И.О. Фамилия</w:t>
            </w:r>
          </w:p>
        </w:tc>
        <w:tc>
          <w:tcPr>
            <w:tcW w:w="2176" w:type="dxa"/>
            <w:tcBorders>
              <w:left w:val="single" w:sz="6" w:space="0" w:color="auto"/>
            </w:tcBorders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Дата поступления на согласование</w:t>
            </w:r>
          </w:p>
        </w:tc>
      </w:tr>
      <w:tr w:rsidR="00884E8B" w:rsidRPr="008C6BB9" w:rsidTr="008C6BB9"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</w:p>
        </w:tc>
      </w:tr>
      <w:tr w:rsidR="00884E8B" w:rsidRPr="008C6BB9" w:rsidTr="008C6BB9"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</w:p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И.о. управляющего делами администрации района</w:t>
            </w:r>
          </w:p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«____»______________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____________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О.А.Симоненко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«____»________</w:t>
            </w:r>
          </w:p>
        </w:tc>
      </w:tr>
      <w:tr w:rsidR="00884E8B" w:rsidRPr="008C6BB9" w:rsidTr="008C6BB9"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</w:p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Начальник финансового управления администрации района</w:t>
            </w:r>
          </w:p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«____»______________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____________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И. Д. Баскова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«____»________</w:t>
            </w:r>
          </w:p>
        </w:tc>
      </w:tr>
      <w:tr w:rsidR="00884E8B" w:rsidRPr="008C6BB9" w:rsidTr="008C6BB9"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</w:p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Начальник отдела ЖКХ администрации района</w:t>
            </w:r>
          </w:p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«____»______________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____________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Р.Н. Бабин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«____»________</w:t>
            </w:r>
          </w:p>
        </w:tc>
      </w:tr>
      <w:tr w:rsidR="00884E8B" w:rsidRPr="008C6BB9" w:rsidTr="008C6BB9"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</w:p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Начальник отдела учета и отчетности администрации района</w:t>
            </w:r>
          </w:p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«____»______________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____________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А.Т.Ячмень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«____»________</w:t>
            </w:r>
          </w:p>
        </w:tc>
      </w:tr>
    </w:tbl>
    <w:p w:rsidR="00884E8B" w:rsidRDefault="00884E8B" w:rsidP="002607A3">
      <w:pPr>
        <w:contextualSpacing/>
        <w:rPr>
          <w:lang w:val="en-US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00"/>
        <w:gridCol w:w="1943"/>
        <w:gridCol w:w="2049"/>
        <w:gridCol w:w="2176"/>
      </w:tblGrid>
      <w:tr w:rsidR="00884E8B" w:rsidRPr="008C6BB9" w:rsidTr="008C6BB9"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Начальник  юридического отдела</w:t>
            </w:r>
          </w:p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администрации района</w:t>
            </w:r>
          </w:p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«____»______________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____________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Ю.А. Майкова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«____»________</w:t>
            </w:r>
          </w:p>
        </w:tc>
      </w:tr>
    </w:tbl>
    <w:p w:rsidR="00884E8B" w:rsidRDefault="00884E8B" w:rsidP="002607A3">
      <w:pPr>
        <w:ind w:firstLine="567"/>
        <w:contextualSpacing/>
        <w:jc w:val="left"/>
      </w:pPr>
    </w:p>
    <w:p w:rsidR="00884E8B" w:rsidRDefault="00884E8B" w:rsidP="002607A3">
      <w:pPr>
        <w:contextualSpacing/>
        <w:jc w:val="both"/>
      </w:pPr>
    </w:p>
    <w:p w:rsidR="00884E8B" w:rsidRDefault="00884E8B" w:rsidP="002607A3">
      <w:pPr>
        <w:contextualSpacing/>
        <w:jc w:val="both"/>
      </w:pPr>
    </w:p>
    <w:p w:rsidR="00884E8B" w:rsidRDefault="00884E8B" w:rsidP="002607A3">
      <w:pPr>
        <w:contextualSpacing/>
        <w:jc w:val="both"/>
      </w:pPr>
    </w:p>
    <w:p w:rsidR="00884E8B" w:rsidRDefault="00884E8B" w:rsidP="002607A3">
      <w:pPr>
        <w:contextualSpacing/>
        <w:jc w:val="both"/>
      </w:pPr>
    </w:p>
    <w:p w:rsidR="00884E8B" w:rsidRDefault="00884E8B" w:rsidP="002607A3">
      <w:pPr>
        <w:contextualSpacing/>
        <w:jc w:val="both"/>
      </w:pPr>
    </w:p>
    <w:p w:rsidR="00884E8B" w:rsidRDefault="00884E8B" w:rsidP="002607A3">
      <w:pPr>
        <w:contextualSpacing/>
        <w:jc w:val="both"/>
      </w:pPr>
    </w:p>
    <w:p w:rsidR="00884E8B" w:rsidRDefault="00884E8B" w:rsidP="002607A3">
      <w:pPr>
        <w:ind w:left="360"/>
        <w:contextualSpacing/>
      </w:pPr>
    </w:p>
    <w:p w:rsidR="00884E8B" w:rsidRPr="008B05CC" w:rsidRDefault="00884E8B" w:rsidP="003D14FC">
      <w:pPr>
        <w:contextualSpacing/>
        <w:jc w:val="left"/>
      </w:pPr>
      <w:r>
        <w:t xml:space="preserve">                                                   </w:t>
      </w:r>
      <w:r w:rsidRPr="008B05CC">
        <w:t>ЛИСТ РАССЫЛКИ</w:t>
      </w:r>
    </w:p>
    <w:p w:rsidR="00884E8B" w:rsidRPr="008B05CC" w:rsidRDefault="00884E8B" w:rsidP="008B05CC">
      <w:pPr>
        <w:contextualSpacing/>
      </w:pPr>
      <w:r>
        <w:t>постановлен</w:t>
      </w:r>
      <w:r w:rsidRPr="008B05CC">
        <w:t xml:space="preserve">ия </w:t>
      </w:r>
      <w:r>
        <w:t>администрации</w:t>
      </w:r>
      <w:r w:rsidRPr="008B05CC">
        <w:t xml:space="preserve"> района</w:t>
      </w:r>
    </w:p>
    <w:p w:rsidR="00884E8B" w:rsidRPr="008B05CC" w:rsidRDefault="00884E8B" w:rsidP="008B05CC">
      <w:pPr>
        <w:ind w:left="360"/>
        <w:contextualSpacing/>
      </w:pPr>
      <w:r w:rsidRPr="008B05CC">
        <w:t>«О распределении субвенций краевого бюджета для возмещения убытков организаций, связанных с применением регулируемых тарифов (цен) на тепловую энергию, поставляемую населению»</w:t>
      </w:r>
    </w:p>
    <w:p w:rsidR="00884E8B" w:rsidRPr="008B05CC" w:rsidRDefault="00884E8B" w:rsidP="008B05CC">
      <w:pPr>
        <w:ind w:left="360"/>
        <w:contextualSpacing/>
      </w:pPr>
      <w:r w:rsidRPr="008B05CC">
        <w:t>от «____»_________201</w:t>
      </w:r>
      <w:r>
        <w:t>2</w:t>
      </w:r>
      <w:r w:rsidRPr="008B05CC">
        <w:t xml:space="preserve"> г. № ____</w:t>
      </w:r>
    </w:p>
    <w:p w:rsidR="00884E8B" w:rsidRPr="008B05CC" w:rsidRDefault="00884E8B" w:rsidP="008B05CC">
      <w:pPr>
        <w:ind w:left="360"/>
        <w:contextualSpacing/>
      </w:pPr>
    </w:p>
    <w:p w:rsidR="00884E8B" w:rsidRPr="008B05CC" w:rsidRDefault="00884E8B" w:rsidP="008B05CC">
      <w:pPr>
        <w:ind w:left="360"/>
        <w:contextualSpacing/>
      </w:pPr>
    </w:p>
    <w:p w:rsidR="00884E8B" w:rsidRPr="008B05CC" w:rsidRDefault="00884E8B" w:rsidP="008B05CC">
      <w:pPr>
        <w:contextualSpacing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5732"/>
        <w:gridCol w:w="3191"/>
      </w:tblGrid>
      <w:tr w:rsidR="00884E8B" w:rsidRPr="008C6BB9" w:rsidTr="008C6BB9">
        <w:tc>
          <w:tcPr>
            <w:tcW w:w="648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№ пп</w:t>
            </w:r>
          </w:p>
        </w:tc>
        <w:tc>
          <w:tcPr>
            <w:tcW w:w="5732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Наименование получателя распоряжения</w:t>
            </w:r>
          </w:p>
        </w:tc>
        <w:tc>
          <w:tcPr>
            <w:tcW w:w="3191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Количество экземпляров</w:t>
            </w:r>
          </w:p>
        </w:tc>
      </w:tr>
      <w:tr w:rsidR="00884E8B" w:rsidRPr="008C6BB9" w:rsidTr="008C6BB9">
        <w:tc>
          <w:tcPr>
            <w:tcW w:w="648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sz w:val="16"/>
                <w:szCs w:val="16"/>
                <w:lang w:eastAsia="ru-RU"/>
              </w:rPr>
            </w:pPr>
            <w:r w:rsidRPr="008C6BB9"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732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sz w:val="16"/>
                <w:szCs w:val="16"/>
                <w:lang w:eastAsia="ru-RU"/>
              </w:rPr>
            </w:pPr>
            <w:r w:rsidRPr="008C6BB9"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91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sz w:val="16"/>
                <w:szCs w:val="16"/>
                <w:lang w:eastAsia="ru-RU"/>
              </w:rPr>
            </w:pPr>
            <w:r w:rsidRPr="008C6BB9">
              <w:rPr>
                <w:sz w:val="16"/>
                <w:szCs w:val="16"/>
                <w:lang w:eastAsia="ru-RU"/>
              </w:rPr>
              <w:t>3</w:t>
            </w:r>
          </w:p>
        </w:tc>
      </w:tr>
      <w:tr w:rsidR="00884E8B" w:rsidRPr="008C6BB9" w:rsidTr="008C6BB9">
        <w:tc>
          <w:tcPr>
            <w:tcW w:w="648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1</w:t>
            </w:r>
          </w:p>
        </w:tc>
        <w:tc>
          <w:tcPr>
            <w:tcW w:w="5732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Управляющий делами администрации Ульчского муниципального района</w:t>
            </w:r>
          </w:p>
        </w:tc>
        <w:tc>
          <w:tcPr>
            <w:tcW w:w="3191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1</w:t>
            </w:r>
          </w:p>
        </w:tc>
      </w:tr>
      <w:tr w:rsidR="00884E8B" w:rsidRPr="008C6BB9" w:rsidTr="008C6BB9">
        <w:tc>
          <w:tcPr>
            <w:tcW w:w="648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2</w:t>
            </w:r>
          </w:p>
        </w:tc>
        <w:tc>
          <w:tcPr>
            <w:tcW w:w="5732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Финансовое управление администрации Ульчского муниципального района</w:t>
            </w:r>
          </w:p>
        </w:tc>
        <w:tc>
          <w:tcPr>
            <w:tcW w:w="3191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1</w:t>
            </w:r>
          </w:p>
        </w:tc>
      </w:tr>
      <w:tr w:rsidR="00884E8B" w:rsidRPr="008C6BB9" w:rsidTr="008C6BB9">
        <w:tc>
          <w:tcPr>
            <w:tcW w:w="648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3</w:t>
            </w:r>
          </w:p>
        </w:tc>
        <w:tc>
          <w:tcPr>
            <w:tcW w:w="5732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Отдел учета и отчетности администрации Ульчского муниципального района</w:t>
            </w:r>
          </w:p>
        </w:tc>
        <w:tc>
          <w:tcPr>
            <w:tcW w:w="3191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1</w:t>
            </w:r>
          </w:p>
        </w:tc>
      </w:tr>
      <w:tr w:rsidR="00884E8B" w:rsidRPr="008C6BB9" w:rsidTr="008C6BB9">
        <w:tc>
          <w:tcPr>
            <w:tcW w:w="648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4</w:t>
            </w:r>
          </w:p>
        </w:tc>
        <w:tc>
          <w:tcPr>
            <w:tcW w:w="5732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Отдел ЖКХ администрации Ульчского муниципального района</w:t>
            </w:r>
          </w:p>
        </w:tc>
        <w:tc>
          <w:tcPr>
            <w:tcW w:w="3191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1</w:t>
            </w:r>
          </w:p>
        </w:tc>
      </w:tr>
      <w:tr w:rsidR="00884E8B" w:rsidRPr="008C6BB9" w:rsidTr="008C6BB9">
        <w:tc>
          <w:tcPr>
            <w:tcW w:w="648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5</w:t>
            </w:r>
          </w:p>
        </w:tc>
        <w:tc>
          <w:tcPr>
            <w:tcW w:w="5732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МУП «ЖКХ Де-Кастринского сп»</w:t>
            </w:r>
          </w:p>
        </w:tc>
        <w:tc>
          <w:tcPr>
            <w:tcW w:w="3191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1</w:t>
            </w:r>
          </w:p>
        </w:tc>
      </w:tr>
      <w:tr w:rsidR="00884E8B" w:rsidRPr="008C6BB9" w:rsidTr="008C6BB9">
        <w:tc>
          <w:tcPr>
            <w:tcW w:w="648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</w:p>
        </w:tc>
        <w:tc>
          <w:tcPr>
            <w:tcW w:w="5732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jc w:val="left"/>
              <w:rPr>
                <w:lang w:eastAsia="ru-RU"/>
              </w:rPr>
            </w:pPr>
            <w:r w:rsidRPr="008C6BB9">
              <w:rPr>
                <w:lang w:eastAsia="ru-RU"/>
              </w:rPr>
              <w:t>ИТОГО</w:t>
            </w:r>
          </w:p>
        </w:tc>
        <w:tc>
          <w:tcPr>
            <w:tcW w:w="3191" w:type="dxa"/>
            <w:vAlign w:val="center"/>
          </w:tcPr>
          <w:p w:rsidR="00884E8B" w:rsidRPr="008C6BB9" w:rsidRDefault="00884E8B" w:rsidP="008C6BB9">
            <w:pPr>
              <w:spacing w:after="0"/>
              <w:contextualSpacing/>
              <w:rPr>
                <w:lang w:eastAsia="ru-RU"/>
              </w:rPr>
            </w:pPr>
            <w:r w:rsidRPr="008C6BB9">
              <w:rPr>
                <w:lang w:eastAsia="ru-RU"/>
              </w:rPr>
              <w:t>5</w:t>
            </w:r>
          </w:p>
        </w:tc>
      </w:tr>
    </w:tbl>
    <w:p w:rsidR="00884E8B" w:rsidRPr="008B05CC" w:rsidRDefault="00884E8B" w:rsidP="008B05CC">
      <w:pPr>
        <w:contextualSpacing/>
      </w:pPr>
    </w:p>
    <w:p w:rsidR="00884E8B" w:rsidRPr="008B05CC" w:rsidRDefault="00884E8B" w:rsidP="008B05CC">
      <w:pPr>
        <w:contextualSpacing/>
      </w:pPr>
    </w:p>
    <w:p w:rsidR="00884E8B" w:rsidRDefault="00884E8B" w:rsidP="004D42FA">
      <w:pPr>
        <w:contextualSpacing/>
        <w:jc w:val="left"/>
      </w:pPr>
      <w:r>
        <w:t>Бугрештанова Елена Юрьевна</w:t>
      </w:r>
    </w:p>
    <w:p w:rsidR="00884E8B" w:rsidRDefault="00884E8B" w:rsidP="004D42FA">
      <w:pPr>
        <w:contextualSpacing/>
        <w:jc w:val="left"/>
      </w:pPr>
      <w:r>
        <w:t>5 11 09</w:t>
      </w:r>
    </w:p>
    <w:p w:rsidR="00884E8B" w:rsidRDefault="00884E8B" w:rsidP="004D42FA">
      <w:pPr>
        <w:contextualSpacing/>
        <w:jc w:val="left"/>
      </w:pPr>
    </w:p>
    <w:p w:rsidR="00884E8B" w:rsidRDefault="00884E8B" w:rsidP="004D42FA">
      <w:pPr>
        <w:contextualSpacing/>
        <w:jc w:val="left"/>
      </w:pPr>
    </w:p>
    <w:p w:rsidR="00884E8B" w:rsidRDefault="00884E8B" w:rsidP="004D42FA">
      <w:pPr>
        <w:contextualSpacing/>
        <w:jc w:val="left"/>
      </w:pPr>
    </w:p>
    <w:p w:rsidR="00884E8B" w:rsidRPr="00D535FF" w:rsidRDefault="00884E8B" w:rsidP="004D42FA">
      <w:pPr>
        <w:contextualSpacing/>
        <w:jc w:val="left"/>
      </w:pPr>
      <w:r w:rsidRPr="00D535FF">
        <w:t>19.11.2012</w:t>
      </w:r>
    </w:p>
    <w:p w:rsidR="00884E8B" w:rsidRDefault="00884E8B"/>
    <w:p w:rsidR="00884E8B" w:rsidRDefault="00884E8B"/>
    <w:sectPr w:rsidR="00884E8B" w:rsidSect="008E3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59CE"/>
    <w:rsid w:val="00011CAE"/>
    <w:rsid w:val="00023E6F"/>
    <w:rsid w:val="00082E62"/>
    <w:rsid w:val="000844F7"/>
    <w:rsid w:val="00096B79"/>
    <w:rsid w:val="000D39B6"/>
    <w:rsid w:val="0012667B"/>
    <w:rsid w:val="00191269"/>
    <w:rsid w:val="00195527"/>
    <w:rsid w:val="001A745D"/>
    <w:rsid w:val="001E24E1"/>
    <w:rsid w:val="001F61C2"/>
    <w:rsid w:val="0024653C"/>
    <w:rsid w:val="002607A3"/>
    <w:rsid w:val="002760BD"/>
    <w:rsid w:val="00282D16"/>
    <w:rsid w:val="002C4CF1"/>
    <w:rsid w:val="002D743D"/>
    <w:rsid w:val="002E703E"/>
    <w:rsid w:val="003614ED"/>
    <w:rsid w:val="003654DB"/>
    <w:rsid w:val="00366612"/>
    <w:rsid w:val="00372BCE"/>
    <w:rsid w:val="003C37FF"/>
    <w:rsid w:val="003D14FC"/>
    <w:rsid w:val="003E1824"/>
    <w:rsid w:val="00460BD9"/>
    <w:rsid w:val="004759CE"/>
    <w:rsid w:val="00494B53"/>
    <w:rsid w:val="004A079A"/>
    <w:rsid w:val="004A4CA6"/>
    <w:rsid w:val="004A76B6"/>
    <w:rsid w:val="004D42FA"/>
    <w:rsid w:val="0051680A"/>
    <w:rsid w:val="00524051"/>
    <w:rsid w:val="00535F95"/>
    <w:rsid w:val="00544FDD"/>
    <w:rsid w:val="00582B40"/>
    <w:rsid w:val="005D0676"/>
    <w:rsid w:val="006041BA"/>
    <w:rsid w:val="006113BE"/>
    <w:rsid w:val="006178CE"/>
    <w:rsid w:val="00627024"/>
    <w:rsid w:val="006305A9"/>
    <w:rsid w:val="006326CA"/>
    <w:rsid w:val="00672EA7"/>
    <w:rsid w:val="006864E1"/>
    <w:rsid w:val="00690D86"/>
    <w:rsid w:val="006F0E2B"/>
    <w:rsid w:val="00703E30"/>
    <w:rsid w:val="00710CEF"/>
    <w:rsid w:val="00710D55"/>
    <w:rsid w:val="00725FD7"/>
    <w:rsid w:val="00736EAF"/>
    <w:rsid w:val="00792B04"/>
    <w:rsid w:val="007A6207"/>
    <w:rsid w:val="00822DD3"/>
    <w:rsid w:val="00870023"/>
    <w:rsid w:val="00872FD6"/>
    <w:rsid w:val="00884E8B"/>
    <w:rsid w:val="008908F2"/>
    <w:rsid w:val="008B05CC"/>
    <w:rsid w:val="008C6BB9"/>
    <w:rsid w:val="008D0343"/>
    <w:rsid w:val="008D7C16"/>
    <w:rsid w:val="008E35F2"/>
    <w:rsid w:val="008E3632"/>
    <w:rsid w:val="00931ABF"/>
    <w:rsid w:val="00945050"/>
    <w:rsid w:val="009A3489"/>
    <w:rsid w:val="009A53E5"/>
    <w:rsid w:val="00A137C5"/>
    <w:rsid w:val="00A955B1"/>
    <w:rsid w:val="00AD7DCB"/>
    <w:rsid w:val="00B17A64"/>
    <w:rsid w:val="00BC0B9B"/>
    <w:rsid w:val="00BF0B52"/>
    <w:rsid w:val="00C04D21"/>
    <w:rsid w:val="00C131F5"/>
    <w:rsid w:val="00C969DB"/>
    <w:rsid w:val="00CB2166"/>
    <w:rsid w:val="00CC60B0"/>
    <w:rsid w:val="00D0125A"/>
    <w:rsid w:val="00D535FF"/>
    <w:rsid w:val="00DB17B7"/>
    <w:rsid w:val="00DC3DD4"/>
    <w:rsid w:val="00DD3A42"/>
    <w:rsid w:val="00E20D29"/>
    <w:rsid w:val="00E56569"/>
    <w:rsid w:val="00EC1925"/>
    <w:rsid w:val="00ED3240"/>
    <w:rsid w:val="00F04B69"/>
    <w:rsid w:val="00F1053A"/>
    <w:rsid w:val="00FE7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BCE"/>
    <w:pPr>
      <w:spacing w:after="200"/>
      <w:jc w:val="center"/>
    </w:pPr>
    <w:rPr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759CE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96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126</TotalTime>
  <Pages>5</Pages>
  <Words>787</Words>
  <Characters>4489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2012-11-20T01:16:00Z</cp:lastPrinted>
  <dcterms:created xsi:type="dcterms:W3CDTF">2012-07-18T03:00:00Z</dcterms:created>
  <dcterms:modified xsi:type="dcterms:W3CDTF">2012-11-20T04:18:00Z</dcterms:modified>
</cp:coreProperties>
</file>