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7CB" w:rsidRPr="0048553F" w:rsidRDefault="003407CB" w:rsidP="0048553F">
      <w:pPr>
        <w:rPr>
          <w:rFonts w:ascii="Times New Roman" w:hAnsi="Times New Roman"/>
          <w:sz w:val="28"/>
          <w:szCs w:val="28"/>
        </w:rPr>
      </w:pPr>
      <w:r w:rsidRPr="0048553F">
        <w:rPr>
          <w:rFonts w:ascii="Times New Roman" w:hAnsi="Times New Roman"/>
          <w:sz w:val="28"/>
          <w:szCs w:val="28"/>
        </w:rPr>
        <w:t>АДМИНИСТРАЦИЯ</w:t>
      </w:r>
    </w:p>
    <w:p w:rsidR="003407CB" w:rsidRPr="0048553F" w:rsidRDefault="003407CB" w:rsidP="0048553F">
      <w:pPr>
        <w:rPr>
          <w:rFonts w:ascii="Times New Roman" w:hAnsi="Times New Roman"/>
          <w:sz w:val="28"/>
          <w:szCs w:val="28"/>
        </w:rPr>
      </w:pPr>
      <w:r w:rsidRPr="0048553F">
        <w:rPr>
          <w:rFonts w:ascii="Times New Roman" w:hAnsi="Times New Roman"/>
          <w:sz w:val="28"/>
          <w:szCs w:val="28"/>
        </w:rPr>
        <w:t xml:space="preserve"> УЛЬЧСКОГО МУНИЦИПАЛЬНОГО РАЙОНА</w:t>
      </w:r>
    </w:p>
    <w:p w:rsidR="003407CB" w:rsidRPr="0048553F" w:rsidRDefault="003407CB" w:rsidP="0048553F">
      <w:pPr>
        <w:rPr>
          <w:rFonts w:ascii="Times New Roman" w:hAnsi="Times New Roman"/>
          <w:sz w:val="28"/>
          <w:szCs w:val="28"/>
        </w:rPr>
      </w:pPr>
      <w:r w:rsidRPr="0048553F">
        <w:rPr>
          <w:rFonts w:ascii="Times New Roman" w:hAnsi="Times New Roman"/>
          <w:sz w:val="28"/>
          <w:szCs w:val="28"/>
        </w:rPr>
        <w:t>Хабаровского края</w:t>
      </w:r>
    </w:p>
    <w:p w:rsidR="003407CB" w:rsidRPr="0048553F" w:rsidRDefault="003407CB" w:rsidP="0048553F">
      <w:pPr>
        <w:rPr>
          <w:rFonts w:ascii="Times New Roman" w:hAnsi="Times New Roman"/>
          <w:sz w:val="28"/>
          <w:szCs w:val="28"/>
        </w:rPr>
      </w:pPr>
      <w:r w:rsidRPr="0048553F">
        <w:rPr>
          <w:rFonts w:ascii="Times New Roman" w:hAnsi="Times New Roman"/>
          <w:sz w:val="28"/>
          <w:szCs w:val="28"/>
        </w:rPr>
        <w:t>ПОСТАНОВЛЕНИЕ</w:t>
      </w:r>
    </w:p>
    <w:p w:rsidR="003407CB" w:rsidRPr="0048553F" w:rsidRDefault="003407CB" w:rsidP="0048553F">
      <w:pPr>
        <w:rPr>
          <w:rFonts w:ascii="Times New Roman" w:hAnsi="Times New Roman"/>
          <w:sz w:val="28"/>
          <w:szCs w:val="28"/>
        </w:rPr>
      </w:pPr>
    </w:p>
    <w:p w:rsidR="003407CB" w:rsidRPr="0048553F" w:rsidRDefault="003407CB" w:rsidP="0048553F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3407CB" w:rsidRPr="0048553F" w:rsidRDefault="003407CB" w:rsidP="0048553F">
      <w:pPr>
        <w:jc w:val="both"/>
        <w:rPr>
          <w:rFonts w:ascii="Times New Roman" w:hAnsi="Times New Roman"/>
          <w:sz w:val="28"/>
          <w:szCs w:val="28"/>
        </w:rPr>
      </w:pPr>
      <w:r w:rsidRPr="0048553F">
        <w:rPr>
          <w:rFonts w:ascii="Times New Roman" w:hAnsi="Times New Roman"/>
          <w:sz w:val="28"/>
          <w:szCs w:val="28"/>
          <w:u w:val="single"/>
        </w:rPr>
        <w:t xml:space="preserve">  15.02.2013   № 13</w:t>
      </w:r>
      <w:r>
        <w:rPr>
          <w:rFonts w:ascii="Times New Roman" w:hAnsi="Times New Roman"/>
          <w:sz w:val="28"/>
          <w:szCs w:val="28"/>
          <w:u w:val="single"/>
        </w:rPr>
        <w:t>1</w:t>
      </w:r>
      <w:r w:rsidRPr="0048553F">
        <w:rPr>
          <w:rFonts w:ascii="Times New Roman" w:hAnsi="Times New Roman"/>
          <w:sz w:val="28"/>
          <w:szCs w:val="28"/>
          <w:u w:val="single"/>
        </w:rPr>
        <w:t>-па</w:t>
      </w:r>
      <w:r w:rsidRPr="0048553F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</w:p>
    <w:p w:rsidR="003407CB" w:rsidRPr="0048553F" w:rsidRDefault="003407CB" w:rsidP="0048553F">
      <w:pPr>
        <w:jc w:val="both"/>
        <w:rPr>
          <w:rFonts w:ascii="Times New Roman" w:hAnsi="Times New Roman"/>
          <w:sz w:val="28"/>
          <w:szCs w:val="28"/>
        </w:rPr>
      </w:pPr>
      <w:r w:rsidRPr="0048553F">
        <w:rPr>
          <w:rFonts w:ascii="Times New Roman" w:hAnsi="Times New Roman"/>
          <w:sz w:val="28"/>
          <w:szCs w:val="28"/>
        </w:rPr>
        <w:t xml:space="preserve">        с. Богородское  </w:t>
      </w:r>
    </w:p>
    <w:p w:rsidR="003407CB" w:rsidRDefault="003407CB" w:rsidP="00E212DE">
      <w:pPr>
        <w:jc w:val="both"/>
        <w:rPr>
          <w:rFonts w:ascii="Times New Roman" w:hAnsi="Times New Roman"/>
          <w:sz w:val="28"/>
          <w:szCs w:val="28"/>
        </w:rPr>
      </w:pPr>
    </w:p>
    <w:p w:rsidR="003407CB" w:rsidRDefault="003407CB" w:rsidP="00312CB7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3407CB" w:rsidRDefault="003407CB" w:rsidP="00312CB7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признании утратившим силу постановления главы Ульчского муниципального района Хабаровского края от 27.09.2005 № 230 «О порядке производства земляных работ на территории Ульчского муниципального района» </w:t>
      </w:r>
    </w:p>
    <w:p w:rsidR="003407CB" w:rsidRDefault="003407CB" w:rsidP="00E212DE">
      <w:pPr>
        <w:jc w:val="both"/>
        <w:rPr>
          <w:rFonts w:ascii="Times New Roman" w:hAnsi="Times New Roman"/>
          <w:sz w:val="28"/>
          <w:szCs w:val="28"/>
        </w:rPr>
      </w:pPr>
    </w:p>
    <w:p w:rsidR="003407CB" w:rsidRDefault="003407CB" w:rsidP="00E212DE">
      <w:pPr>
        <w:jc w:val="both"/>
        <w:rPr>
          <w:rFonts w:ascii="Times New Roman" w:hAnsi="Times New Roman"/>
          <w:sz w:val="28"/>
          <w:szCs w:val="28"/>
        </w:rPr>
      </w:pPr>
    </w:p>
    <w:p w:rsidR="003407CB" w:rsidRPr="00542577" w:rsidRDefault="003407CB" w:rsidP="00312CB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12DE">
        <w:rPr>
          <w:rFonts w:ascii="Times New Roman" w:hAnsi="Times New Roman"/>
          <w:sz w:val="28"/>
          <w:szCs w:val="28"/>
        </w:rPr>
        <w:t>В целях прив</w:t>
      </w:r>
      <w:r>
        <w:rPr>
          <w:rFonts w:ascii="Times New Roman" w:hAnsi="Times New Roman"/>
          <w:sz w:val="28"/>
          <w:szCs w:val="28"/>
        </w:rPr>
        <w:t>е</w:t>
      </w:r>
      <w:r w:rsidRPr="00E212DE">
        <w:rPr>
          <w:rFonts w:ascii="Times New Roman" w:hAnsi="Times New Roman"/>
          <w:sz w:val="28"/>
          <w:szCs w:val="28"/>
        </w:rPr>
        <w:t xml:space="preserve">дения нормативных правовых актов </w:t>
      </w:r>
      <w:r>
        <w:rPr>
          <w:rFonts w:ascii="Times New Roman" w:hAnsi="Times New Roman"/>
          <w:sz w:val="28"/>
          <w:szCs w:val="28"/>
        </w:rPr>
        <w:t>главы Ульчского муниципального ра</w:t>
      </w:r>
      <w:r w:rsidRPr="00E212DE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о</w:t>
      </w:r>
      <w:r w:rsidRPr="00E212DE">
        <w:rPr>
          <w:rFonts w:ascii="Times New Roman" w:hAnsi="Times New Roman"/>
          <w:sz w:val="28"/>
          <w:szCs w:val="28"/>
        </w:rPr>
        <w:t>на в соответствие с действующим зак</w:t>
      </w:r>
      <w:r>
        <w:rPr>
          <w:rFonts w:ascii="Times New Roman" w:hAnsi="Times New Roman"/>
          <w:sz w:val="28"/>
          <w:szCs w:val="28"/>
        </w:rPr>
        <w:t>о</w:t>
      </w:r>
      <w:r w:rsidRPr="00E212DE">
        <w:rPr>
          <w:rFonts w:ascii="Times New Roman" w:hAnsi="Times New Roman"/>
          <w:sz w:val="28"/>
          <w:szCs w:val="28"/>
        </w:rPr>
        <w:t>нодательством РФ,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2577">
        <w:rPr>
          <w:rFonts w:ascii="Times New Roman" w:hAnsi="Times New Roman"/>
          <w:sz w:val="28"/>
          <w:szCs w:val="28"/>
        </w:rPr>
        <w:t>администрация района</w:t>
      </w:r>
    </w:p>
    <w:p w:rsidR="003407CB" w:rsidRPr="00542577" w:rsidRDefault="003407CB" w:rsidP="00312C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42577">
        <w:rPr>
          <w:rFonts w:ascii="Times New Roman" w:hAnsi="Times New Roman"/>
          <w:sz w:val="28"/>
          <w:szCs w:val="28"/>
        </w:rPr>
        <w:t>ПОСТАНОВЛЯЕТ:</w:t>
      </w:r>
    </w:p>
    <w:p w:rsidR="003407CB" w:rsidRPr="00542577" w:rsidRDefault="003407CB" w:rsidP="00312CB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577">
        <w:rPr>
          <w:rFonts w:ascii="Times New Roman" w:hAnsi="Times New Roman"/>
          <w:sz w:val="28"/>
          <w:szCs w:val="28"/>
        </w:rPr>
        <w:t>1. Признать утратившим силу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542577">
        <w:rPr>
          <w:rFonts w:ascii="Times New Roman" w:hAnsi="Times New Roman"/>
          <w:sz w:val="28"/>
          <w:szCs w:val="28"/>
        </w:rPr>
        <w:t xml:space="preserve"> главы Ульчского муниципального района </w:t>
      </w:r>
      <w:r>
        <w:rPr>
          <w:rFonts w:ascii="Times New Roman" w:hAnsi="Times New Roman"/>
          <w:sz w:val="28"/>
          <w:szCs w:val="28"/>
        </w:rPr>
        <w:t xml:space="preserve">Хабаровского края </w:t>
      </w:r>
      <w:r w:rsidRPr="00542577">
        <w:rPr>
          <w:rFonts w:ascii="Times New Roman" w:hAnsi="Times New Roman"/>
          <w:sz w:val="28"/>
          <w:szCs w:val="28"/>
        </w:rPr>
        <w:t>от 27.09.2005 № 230 «О порядке производства земляных работ на территории Ульчского муниципального района».</w:t>
      </w:r>
    </w:p>
    <w:p w:rsidR="003407CB" w:rsidRPr="00542577" w:rsidRDefault="003407CB" w:rsidP="00312CB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577">
        <w:rPr>
          <w:rFonts w:ascii="Times New Roman" w:hAnsi="Times New Roman"/>
          <w:sz w:val="28"/>
          <w:szCs w:val="28"/>
        </w:rPr>
        <w:t>2. Контроль за выполнением настоящего постановления возложить на первого заместителя главы администрации района Лещука А.В.</w:t>
      </w:r>
    </w:p>
    <w:p w:rsidR="003407CB" w:rsidRPr="00542577" w:rsidRDefault="003407CB" w:rsidP="00312CB7">
      <w:pPr>
        <w:pStyle w:val="BodyTextIndent2"/>
        <w:tabs>
          <w:tab w:val="left" w:pos="0"/>
          <w:tab w:val="left" w:pos="1140"/>
        </w:tabs>
        <w:ind w:firstLine="0"/>
        <w:rPr>
          <w:sz w:val="28"/>
          <w:szCs w:val="28"/>
        </w:rPr>
      </w:pPr>
      <w:r w:rsidRPr="00542577">
        <w:rPr>
          <w:sz w:val="28"/>
          <w:szCs w:val="28"/>
        </w:rPr>
        <w:tab/>
      </w:r>
    </w:p>
    <w:p w:rsidR="003407CB" w:rsidRPr="00542577" w:rsidRDefault="003407CB" w:rsidP="00312CB7">
      <w:pPr>
        <w:pStyle w:val="BodyTextIndent2"/>
        <w:tabs>
          <w:tab w:val="left" w:pos="0"/>
        </w:tabs>
        <w:ind w:firstLine="0"/>
        <w:rPr>
          <w:sz w:val="28"/>
          <w:szCs w:val="28"/>
        </w:rPr>
      </w:pPr>
    </w:p>
    <w:p w:rsidR="003407CB" w:rsidRPr="00542577" w:rsidRDefault="003407CB" w:rsidP="00312CB7">
      <w:pPr>
        <w:pStyle w:val="BodyTextIndent2"/>
        <w:tabs>
          <w:tab w:val="left" w:pos="0"/>
        </w:tabs>
        <w:ind w:firstLine="0"/>
        <w:rPr>
          <w:sz w:val="28"/>
          <w:szCs w:val="28"/>
        </w:rPr>
      </w:pPr>
    </w:p>
    <w:p w:rsidR="003407CB" w:rsidRPr="00542577" w:rsidRDefault="003407CB" w:rsidP="00312CB7">
      <w:pPr>
        <w:pStyle w:val="BodyTextIndent2"/>
        <w:tabs>
          <w:tab w:val="left" w:pos="0"/>
        </w:tabs>
        <w:ind w:firstLine="0"/>
        <w:rPr>
          <w:sz w:val="28"/>
          <w:szCs w:val="28"/>
        </w:rPr>
      </w:pPr>
    </w:p>
    <w:p w:rsidR="003407CB" w:rsidRPr="00B97900" w:rsidRDefault="003407CB" w:rsidP="00312CB7">
      <w:pPr>
        <w:pStyle w:val="BodyTextIndent2"/>
        <w:tabs>
          <w:tab w:val="left" w:pos="0"/>
        </w:tabs>
        <w:ind w:firstLine="0"/>
        <w:rPr>
          <w:sz w:val="28"/>
          <w:szCs w:val="28"/>
        </w:rPr>
      </w:pPr>
      <w:r w:rsidRPr="00542577">
        <w:rPr>
          <w:sz w:val="28"/>
          <w:szCs w:val="28"/>
        </w:rPr>
        <w:t xml:space="preserve">Глава района                                                                                       </w:t>
      </w:r>
      <w:r w:rsidRPr="00B97900">
        <w:rPr>
          <w:sz w:val="28"/>
          <w:szCs w:val="28"/>
        </w:rPr>
        <w:t>Ю.Л. Данкан</w:t>
      </w:r>
    </w:p>
    <w:p w:rsidR="003407CB" w:rsidRDefault="003407CB" w:rsidP="00312C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407CB" w:rsidRPr="00E212DE" w:rsidRDefault="003407CB" w:rsidP="001568B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212DE">
        <w:rPr>
          <w:rFonts w:ascii="Times New Roman" w:hAnsi="Times New Roman"/>
          <w:sz w:val="28"/>
          <w:szCs w:val="28"/>
        </w:rPr>
        <w:t xml:space="preserve"> </w:t>
      </w:r>
    </w:p>
    <w:sectPr w:rsidR="003407CB" w:rsidRPr="00E212DE" w:rsidSect="00E212DE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E4E5D"/>
    <w:multiLevelType w:val="hybridMultilevel"/>
    <w:tmpl w:val="3DE4B5DC"/>
    <w:lvl w:ilvl="0" w:tplc="27E6F1F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1BC"/>
    <w:rsid w:val="00002BF4"/>
    <w:rsid w:val="00007214"/>
    <w:rsid w:val="00007638"/>
    <w:rsid w:val="00010E89"/>
    <w:rsid w:val="00011AC3"/>
    <w:rsid w:val="00013B4D"/>
    <w:rsid w:val="00016403"/>
    <w:rsid w:val="00016497"/>
    <w:rsid w:val="00020891"/>
    <w:rsid w:val="000218C1"/>
    <w:rsid w:val="00021D58"/>
    <w:rsid w:val="00022539"/>
    <w:rsid w:val="00026CC3"/>
    <w:rsid w:val="00030036"/>
    <w:rsid w:val="000311D3"/>
    <w:rsid w:val="0003253E"/>
    <w:rsid w:val="000329BD"/>
    <w:rsid w:val="00033268"/>
    <w:rsid w:val="000338C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5710F"/>
    <w:rsid w:val="00060F50"/>
    <w:rsid w:val="00060F70"/>
    <w:rsid w:val="00061BD4"/>
    <w:rsid w:val="0006246C"/>
    <w:rsid w:val="00064CB0"/>
    <w:rsid w:val="00065F68"/>
    <w:rsid w:val="00071A29"/>
    <w:rsid w:val="00071EA9"/>
    <w:rsid w:val="00075260"/>
    <w:rsid w:val="000777E4"/>
    <w:rsid w:val="00080C13"/>
    <w:rsid w:val="000938D7"/>
    <w:rsid w:val="00093C23"/>
    <w:rsid w:val="00095EB0"/>
    <w:rsid w:val="00096796"/>
    <w:rsid w:val="00096B9C"/>
    <w:rsid w:val="000A465F"/>
    <w:rsid w:val="000A592A"/>
    <w:rsid w:val="000A711E"/>
    <w:rsid w:val="000B1BE1"/>
    <w:rsid w:val="000B4A49"/>
    <w:rsid w:val="000B65D9"/>
    <w:rsid w:val="000B7321"/>
    <w:rsid w:val="000C2C30"/>
    <w:rsid w:val="000D1221"/>
    <w:rsid w:val="000D194D"/>
    <w:rsid w:val="000D33C8"/>
    <w:rsid w:val="000D3E81"/>
    <w:rsid w:val="000D3EFF"/>
    <w:rsid w:val="000D5521"/>
    <w:rsid w:val="000D5D2D"/>
    <w:rsid w:val="000E0877"/>
    <w:rsid w:val="000E1865"/>
    <w:rsid w:val="000E223A"/>
    <w:rsid w:val="000F0CA9"/>
    <w:rsid w:val="000F0DB4"/>
    <w:rsid w:val="000F24D5"/>
    <w:rsid w:val="000F3621"/>
    <w:rsid w:val="00102FAF"/>
    <w:rsid w:val="00103410"/>
    <w:rsid w:val="00103413"/>
    <w:rsid w:val="001100D7"/>
    <w:rsid w:val="001206DF"/>
    <w:rsid w:val="00120F44"/>
    <w:rsid w:val="00121DC0"/>
    <w:rsid w:val="00121E74"/>
    <w:rsid w:val="00123932"/>
    <w:rsid w:val="00123B1C"/>
    <w:rsid w:val="00125A76"/>
    <w:rsid w:val="00125AC6"/>
    <w:rsid w:val="001264CF"/>
    <w:rsid w:val="00130A48"/>
    <w:rsid w:val="00131701"/>
    <w:rsid w:val="0013185A"/>
    <w:rsid w:val="00131D3A"/>
    <w:rsid w:val="00132160"/>
    <w:rsid w:val="00133D8C"/>
    <w:rsid w:val="00143D45"/>
    <w:rsid w:val="001459B4"/>
    <w:rsid w:val="00145CBC"/>
    <w:rsid w:val="00150CED"/>
    <w:rsid w:val="00153052"/>
    <w:rsid w:val="00153700"/>
    <w:rsid w:val="00154E49"/>
    <w:rsid w:val="001568B4"/>
    <w:rsid w:val="00162DE3"/>
    <w:rsid w:val="00163A17"/>
    <w:rsid w:val="0017035A"/>
    <w:rsid w:val="00170461"/>
    <w:rsid w:val="001728B9"/>
    <w:rsid w:val="0017484B"/>
    <w:rsid w:val="001750F2"/>
    <w:rsid w:val="00175BFF"/>
    <w:rsid w:val="00176008"/>
    <w:rsid w:val="001817E3"/>
    <w:rsid w:val="00184A8A"/>
    <w:rsid w:val="001853F0"/>
    <w:rsid w:val="00185DA9"/>
    <w:rsid w:val="00193D02"/>
    <w:rsid w:val="001966D6"/>
    <w:rsid w:val="00196AFD"/>
    <w:rsid w:val="001A06B0"/>
    <w:rsid w:val="001A4E26"/>
    <w:rsid w:val="001A55D1"/>
    <w:rsid w:val="001B03D5"/>
    <w:rsid w:val="001B0F36"/>
    <w:rsid w:val="001B14F8"/>
    <w:rsid w:val="001B282D"/>
    <w:rsid w:val="001B32AA"/>
    <w:rsid w:val="001B3CFD"/>
    <w:rsid w:val="001B4F6A"/>
    <w:rsid w:val="001B511C"/>
    <w:rsid w:val="001B55FA"/>
    <w:rsid w:val="001B7EA2"/>
    <w:rsid w:val="001C1103"/>
    <w:rsid w:val="001C2190"/>
    <w:rsid w:val="001C294B"/>
    <w:rsid w:val="001C43F2"/>
    <w:rsid w:val="001C561C"/>
    <w:rsid w:val="001D12B1"/>
    <w:rsid w:val="001D2EB9"/>
    <w:rsid w:val="001D387C"/>
    <w:rsid w:val="001D428C"/>
    <w:rsid w:val="001D5F18"/>
    <w:rsid w:val="001D7B0B"/>
    <w:rsid w:val="001D7B92"/>
    <w:rsid w:val="001E1A2D"/>
    <w:rsid w:val="001E2282"/>
    <w:rsid w:val="001E4130"/>
    <w:rsid w:val="001E4184"/>
    <w:rsid w:val="001E4DF9"/>
    <w:rsid w:val="001E6711"/>
    <w:rsid w:val="001E7524"/>
    <w:rsid w:val="001F4188"/>
    <w:rsid w:val="001F5DAF"/>
    <w:rsid w:val="001F5E78"/>
    <w:rsid w:val="001F727C"/>
    <w:rsid w:val="00203D87"/>
    <w:rsid w:val="00210E44"/>
    <w:rsid w:val="00214B15"/>
    <w:rsid w:val="00215963"/>
    <w:rsid w:val="00217F2A"/>
    <w:rsid w:val="00221683"/>
    <w:rsid w:val="00223CDB"/>
    <w:rsid w:val="002256B6"/>
    <w:rsid w:val="002271DE"/>
    <w:rsid w:val="00235815"/>
    <w:rsid w:val="002361A3"/>
    <w:rsid w:val="002361B5"/>
    <w:rsid w:val="00236384"/>
    <w:rsid w:val="002410B2"/>
    <w:rsid w:val="002431D6"/>
    <w:rsid w:val="00243AEE"/>
    <w:rsid w:val="00243DF1"/>
    <w:rsid w:val="00244B2F"/>
    <w:rsid w:val="0025031F"/>
    <w:rsid w:val="00250DCA"/>
    <w:rsid w:val="00250F75"/>
    <w:rsid w:val="002519B9"/>
    <w:rsid w:val="00252309"/>
    <w:rsid w:val="002603AC"/>
    <w:rsid w:val="002621DD"/>
    <w:rsid w:val="002624D8"/>
    <w:rsid w:val="00262C19"/>
    <w:rsid w:val="00264DF0"/>
    <w:rsid w:val="002704F7"/>
    <w:rsid w:val="00270836"/>
    <w:rsid w:val="0027105D"/>
    <w:rsid w:val="00275695"/>
    <w:rsid w:val="00275F60"/>
    <w:rsid w:val="00277B7D"/>
    <w:rsid w:val="00280A9E"/>
    <w:rsid w:val="00281443"/>
    <w:rsid w:val="00284B75"/>
    <w:rsid w:val="0028550F"/>
    <w:rsid w:val="00291C62"/>
    <w:rsid w:val="00297731"/>
    <w:rsid w:val="002A2E60"/>
    <w:rsid w:val="002A4A92"/>
    <w:rsid w:val="002B316B"/>
    <w:rsid w:val="002C03C1"/>
    <w:rsid w:val="002C0F15"/>
    <w:rsid w:val="002C32C9"/>
    <w:rsid w:val="002C3CC4"/>
    <w:rsid w:val="002C727B"/>
    <w:rsid w:val="002C727C"/>
    <w:rsid w:val="002C78F3"/>
    <w:rsid w:val="002D11E8"/>
    <w:rsid w:val="002E3E12"/>
    <w:rsid w:val="002E59F1"/>
    <w:rsid w:val="002E7DF9"/>
    <w:rsid w:val="002F66FA"/>
    <w:rsid w:val="002F6BCD"/>
    <w:rsid w:val="00300F93"/>
    <w:rsid w:val="00302087"/>
    <w:rsid w:val="00303CFA"/>
    <w:rsid w:val="00307756"/>
    <w:rsid w:val="00310785"/>
    <w:rsid w:val="00312CB7"/>
    <w:rsid w:val="00314ED6"/>
    <w:rsid w:val="0031678D"/>
    <w:rsid w:val="0031778D"/>
    <w:rsid w:val="0032107B"/>
    <w:rsid w:val="00322DC8"/>
    <w:rsid w:val="00325257"/>
    <w:rsid w:val="003274DB"/>
    <w:rsid w:val="00331D6D"/>
    <w:rsid w:val="003323A5"/>
    <w:rsid w:val="00333919"/>
    <w:rsid w:val="00333B50"/>
    <w:rsid w:val="00335526"/>
    <w:rsid w:val="00337837"/>
    <w:rsid w:val="003407CB"/>
    <w:rsid w:val="003417CA"/>
    <w:rsid w:val="003418B5"/>
    <w:rsid w:val="00343FE2"/>
    <w:rsid w:val="00345FBF"/>
    <w:rsid w:val="003504F0"/>
    <w:rsid w:val="003514D5"/>
    <w:rsid w:val="00351E50"/>
    <w:rsid w:val="00354E60"/>
    <w:rsid w:val="00355C59"/>
    <w:rsid w:val="00356F8D"/>
    <w:rsid w:val="00357922"/>
    <w:rsid w:val="00360930"/>
    <w:rsid w:val="0036331C"/>
    <w:rsid w:val="00364558"/>
    <w:rsid w:val="003673D6"/>
    <w:rsid w:val="00367601"/>
    <w:rsid w:val="0037209F"/>
    <w:rsid w:val="00386604"/>
    <w:rsid w:val="00391694"/>
    <w:rsid w:val="0039401E"/>
    <w:rsid w:val="003A2E8E"/>
    <w:rsid w:val="003A393A"/>
    <w:rsid w:val="003A3D9A"/>
    <w:rsid w:val="003A3FC1"/>
    <w:rsid w:val="003A4B27"/>
    <w:rsid w:val="003A4B36"/>
    <w:rsid w:val="003A4DEC"/>
    <w:rsid w:val="003A7A2B"/>
    <w:rsid w:val="003B052E"/>
    <w:rsid w:val="003B2AC2"/>
    <w:rsid w:val="003B5DD2"/>
    <w:rsid w:val="003B6760"/>
    <w:rsid w:val="003C4148"/>
    <w:rsid w:val="003C41D4"/>
    <w:rsid w:val="003C46BC"/>
    <w:rsid w:val="003C4753"/>
    <w:rsid w:val="003C4839"/>
    <w:rsid w:val="003C6365"/>
    <w:rsid w:val="003C7A1D"/>
    <w:rsid w:val="003C7E94"/>
    <w:rsid w:val="003D0344"/>
    <w:rsid w:val="003D1FDB"/>
    <w:rsid w:val="003D3394"/>
    <w:rsid w:val="003D5E95"/>
    <w:rsid w:val="003D6405"/>
    <w:rsid w:val="003D6512"/>
    <w:rsid w:val="003E1A1D"/>
    <w:rsid w:val="003E37DC"/>
    <w:rsid w:val="003E4530"/>
    <w:rsid w:val="003F0A3D"/>
    <w:rsid w:val="00400BDF"/>
    <w:rsid w:val="0040475A"/>
    <w:rsid w:val="004049FB"/>
    <w:rsid w:val="00406967"/>
    <w:rsid w:val="00406E0F"/>
    <w:rsid w:val="004102FC"/>
    <w:rsid w:val="004165CC"/>
    <w:rsid w:val="00420A60"/>
    <w:rsid w:val="00423293"/>
    <w:rsid w:val="004308B4"/>
    <w:rsid w:val="00436C74"/>
    <w:rsid w:val="00436D57"/>
    <w:rsid w:val="00436FF0"/>
    <w:rsid w:val="00441F5B"/>
    <w:rsid w:val="00444CDA"/>
    <w:rsid w:val="00446109"/>
    <w:rsid w:val="004503E3"/>
    <w:rsid w:val="0045178D"/>
    <w:rsid w:val="00452039"/>
    <w:rsid w:val="00453019"/>
    <w:rsid w:val="00455EAB"/>
    <w:rsid w:val="00456F20"/>
    <w:rsid w:val="0046205B"/>
    <w:rsid w:val="00462144"/>
    <w:rsid w:val="00465F6B"/>
    <w:rsid w:val="00466F38"/>
    <w:rsid w:val="0047000D"/>
    <w:rsid w:val="00473E56"/>
    <w:rsid w:val="00474396"/>
    <w:rsid w:val="00482C6F"/>
    <w:rsid w:val="00483693"/>
    <w:rsid w:val="004845B7"/>
    <w:rsid w:val="0048553F"/>
    <w:rsid w:val="0048567F"/>
    <w:rsid w:val="004870F1"/>
    <w:rsid w:val="00492062"/>
    <w:rsid w:val="004A16D6"/>
    <w:rsid w:val="004A65BA"/>
    <w:rsid w:val="004B1984"/>
    <w:rsid w:val="004B6707"/>
    <w:rsid w:val="004B7A4E"/>
    <w:rsid w:val="004C014B"/>
    <w:rsid w:val="004C1166"/>
    <w:rsid w:val="004D26AA"/>
    <w:rsid w:val="004D55B8"/>
    <w:rsid w:val="004E58CC"/>
    <w:rsid w:val="004F0F57"/>
    <w:rsid w:val="004F395C"/>
    <w:rsid w:val="004F3EC8"/>
    <w:rsid w:val="004F5969"/>
    <w:rsid w:val="004F5BCC"/>
    <w:rsid w:val="004F62FD"/>
    <w:rsid w:val="004F66EB"/>
    <w:rsid w:val="0050044B"/>
    <w:rsid w:val="005004FE"/>
    <w:rsid w:val="0050260F"/>
    <w:rsid w:val="0050379C"/>
    <w:rsid w:val="00505428"/>
    <w:rsid w:val="0050638F"/>
    <w:rsid w:val="0051432B"/>
    <w:rsid w:val="00516335"/>
    <w:rsid w:val="00517304"/>
    <w:rsid w:val="00520905"/>
    <w:rsid w:val="005221F3"/>
    <w:rsid w:val="00522F38"/>
    <w:rsid w:val="0052373D"/>
    <w:rsid w:val="00523DE3"/>
    <w:rsid w:val="00526384"/>
    <w:rsid w:val="005267DC"/>
    <w:rsid w:val="0053122E"/>
    <w:rsid w:val="00531FF9"/>
    <w:rsid w:val="00536C41"/>
    <w:rsid w:val="00540B8C"/>
    <w:rsid w:val="00540CB4"/>
    <w:rsid w:val="00540F11"/>
    <w:rsid w:val="00542577"/>
    <w:rsid w:val="00543829"/>
    <w:rsid w:val="0054775A"/>
    <w:rsid w:val="00550968"/>
    <w:rsid w:val="00552A1B"/>
    <w:rsid w:val="00555DD7"/>
    <w:rsid w:val="00557D31"/>
    <w:rsid w:val="005613FC"/>
    <w:rsid w:val="0056198E"/>
    <w:rsid w:val="005639E0"/>
    <w:rsid w:val="005661B9"/>
    <w:rsid w:val="00566352"/>
    <w:rsid w:val="00572323"/>
    <w:rsid w:val="00576944"/>
    <w:rsid w:val="00576D21"/>
    <w:rsid w:val="005777B6"/>
    <w:rsid w:val="00580DAB"/>
    <w:rsid w:val="00580F8F"/>
    <w:rsid w:val="005834E9"/>
    <w:rsid w:val="00591FD3"/>
    <w:rsid w:val="00594D5C"/>
    <w:rsid w:val="005A118F"/>
    <w:rsid w:val="005A14D7"/>
    <w:rsid w:val="005B1A83"/>
    <w:rsid w:val="005B349B"/>
    <w:rsid w:val="005B38E6"/>
    <w:rsid w:val="005B5618"/>
    <w:rsid w:val="005C0668"/>
    <w:rsid w:val="005C137B"/>
    <w:rsid w:val="005C2499"/>
    <w:rsid w:val="005C2BEE"/>
    <w:rsid w:val="005D2047"/>
    <w:rsid w:val="005D550B"/>
    <w:rsid w:val="005D70FA"/>
    <w:rsid w:val="005D710C"/>
    <w:rsid w:val="005E2D21"/>
    <w:rsid w:val="005E2F20"/>
    <w:rsid w:val="005E6116"/>
    <w:rsid w:val="005E659D"/>
    <w:rsid w:val="005F34AF"/>
    <w:rsid w:val="005F6C90"/>
    <w:rsid w:val="005F703D"/>
    <w:rsid w:val="005F7605"/>
    <w:rsid w:val="00601274"/>
    <w:rsid w:val="00601DFB"/>
    <w:rsid w:val="006020F3"/>
    <w:rsid w:val="0060224A"/>
    <w:rsid w:val="0060248F"/>
    <w:rsid w:val="00602CAD"/>
    <w:rsid w:val="0061532C"/>
    <w:rsid w:val="00620D1C"/>
    <w:rsid w:val="0062270F"/>
    <w:rsid w:val="006233BC"/>
    <w:rsid w:val="00626D34"/>
    <w:rsid w:val="00626DF9"/>
    <w:rsid w:val="00627786"/>
    <w:rsid w:val="006401CC"/>
    <w:rsid w:val="00640316"/>
    <w:rsid w:val="00640EE0"/>
    <w:rsid w:val="00641166"/>
    <w:rsid w:val="00646597"/>
    <w:rsid w:val="006473E4"/>
    <w:rsid w:val="006474A9"/>
    <w:rsid w:val="00652C05"/>
    <w:rsid w:val="00660A1C"/>
    <w:rsid w:val="00661C4A"/>
    <w:rsid w:val="00662D0B"/>
    <w:rsid w:val="00662E69"/>
    <w:rsid w:val="00666C52"/>
    <w:rsid w:val="00673FE7"/>
    <w:rsid w:val="00674F70"/>
    <w:rsid w:val="00675D60"/>
    <w:rsid w:val="006816B8"/>
    <w:rsid w:val="00682FE3"/>
    <w:rsid w:val="006860D6"/>
    <w:rsid w:val="00687304"/>
    <w:rsid w:val="00691A85"/>
    <w:rsid w:val="006923E5"/>
    <w:rsid w:val="006964AD"/>
    <w:rsid w:val="006A184F"/>
    <w:rsid w:val="006A317D"/>
    <w:rsid w:val="006A46A0"/>
    <w:rsid w:val="006A4B9F"/>
    <w:rsid w:val="006A5BE8"/>
    <w:rsid w:val="006A7D7C"/>
    <w:rsid w:val="006B049F"/>
    <w:rsid w:val="006B18B2"/>
    <w:rsid w:val="006B1CA2"/>
    <w:rsid w:val="006B2AB6"/>
    <w:rsid w:val="006B4DC2"/>
    <w:rsid w:val="006B636F"/>
    <w:rsid w:val="006C17DC"/>
    <w:rsid w:val="006C1D2C"/>
    <w:rsid w:val="006C235B"/>
    <w:rsid w:val="006C48A8"/>
    <w:rsid w:val="006C7266"/>
    <w:rsid w:val="006C7FFC"/>
    <w:rsid w:val="006D113B"/>
    <w:rsid w:val="006D47DD"/>
    <w:rsid w:val="006D4871"/>
    <w:rsid w:val="006E0427"/>
    <w:rsid w:val="006E1FBC"/>
    <w:rsid w:val="006E2085"/>
    <w:rsid w:val="006E24A5"/>
    <w:rsid w:val="006F10E3"/>
    <w:rsid w:val="006F2947"/>
    <w:rsid w:val="006F32DB"/>
    <w:rsid w:val="006F66D1"/>
    <w:rsid w:val="006F7F50"/>
    <w:rsid w:val="0070621B"/>
    <w:rsid w:val="00710648"/>
    <w:rsid w:val="0071440A"/>
    <w:rsid w:val="007145DF"/>
    <w:rsid w:val="0071582C"/>
    <w:rsid w:val="00715E89"/>
    <w:rsid w:val="00716350"/>
    <w:rsid w:val="0071698A"/>
    <w:rsid w:val="00717C3A"/>
    <w:rsid w:val="007212A1"/>
    <w:rsid w:val="00725F60"/>
    <w:rsid w:val="0072617C"/>
    <w:rsid w:val="0073265E"/>
    <w:rsid w:val="007333A0"/>
    <w:rsid w:val="00740FAF"/>
    <w:rsid w:val="00743A13"/>
    <w:rsid w:val="00750BFE"/>
    <w:rsid w:val="00752615"/>
    <w:rsid w:val="00752914"/>
    <w:rsid w:val="0075377F"/>
    <w:rsid w:val="00756017"/>
    <w:rsid w:val="0075751D"/>
    <w:rsid w:val="0076006E"/>
    <w:rsid w:val="00763F66"/>
    <w:rsid w:val="00767541"/>
    <w:rsid w:val="00767767"/>
    <w:rsid w:val="00772853"/>
    <w:rsid w:val="0077431D"/>
    <w:rsid w:val="0077580D"/>
    <w:rsid w:val="007775BE"/>
    <w:rsid w:val="00780DE6"/>
    <w:rsid w:val="00781673"/>
    <w:rsid w:val="00783736"/>
    <w:rsid w:val="00784522"/>
    <w:rsid w:val="007864BD"/>
    <w:rsid w:val="00791A5A"/>
    <w:rsid w:val="00792E52"/>
    <w:rsid w:val="007959E6"/>
    <w:rsid w:val="007A02F2"/>
    <w:rsid w:val="007A1170"/>
    <w:rsid w:val="007A3449"/>
    <w:rsid w:val="007B1C2B"/>
    <w:rsid w:val="007B2440"/>
    <w:rsid w:val="007B35F9"/>
    <w:rsid w:val="007B6E0C"/>
    <w:rsid w:val="007B6F27"/>
    <w:rsid w:val="007C2742"/>
    <w:rsid w:val="007C2F49"/>
    <w:rsid w:val="007C5E2C"/>
    <w:rsid w:val="007C64D0"/>
    <w:rsid w:val="007C6AAE"/>
    <w:rsid w:val="007D0E27"/>
    <w:rsid w:val="007D1BF6"/>
    <w:rsid w:val="007D1E19"/>
    <w:rsid w:val="007D1F19"/>
    <w:rsid w:val="007D34C6"/>
    <w:rsid w:val="007D6AA7"/>
    <w:rsid w:val="007F0DF5"/>
    <w:rsid w:val="007F3EA1"/>
    <w:rsid w:val="007F5880"/>
    <w:rsid w:val="00803158"/>
    <w:rsid w:val="00803943"/>
    <w:rsid w:val="00803F0A"/>
    <w:rsid w:val="00806746"/>
    <w:rsid w:val="0081116E"/>
    <w:rsid w:val="0081627B"/>
    <w:rsid w:val="00817530"/>
    <w:rsid w:val="00821E43"/>
    <w:rsid w:val="008242F9"/>
    <w:rsid w:val="008253A0"/>
    <w:rsid w:val="00825BA4"/>
    <w:rsid w:val="00830C7F"/>
    <w:rsid w:val="00832F36"/>
    <w:rsid w:val="00833D42"/>
    <w:rsid w:val="00833E09"/>
    <w:rsid w:val="00834858"/>
    <w:rsid w:val="00837C91"/>
    <w:rsid w:val="00843228"/>
    <w:rsid w:val="008511EE"/>
    <w:rsid w:val="00854617"/>
    <w:rsid w:val="00861C51"/>
    <w:rsid w:val="00862D1E"/>
    <w:rsid w:val="0086337D"/>
    <w:rsid w:val="00865565"/>
    <w:rsid w:val="008662EF"/>
    <w:rsid w:val="0087306F"/>
    <w:rsid w:val="0087668E"/>
    <w:rsid w:val="00877721"/>
    <w:rsid w:val="0088143E"/>
    <w:rsid w:val="008842CC"/>
    <w:rsid w:val="00890198"/>
    <w:rsid w:val="00891B4C"/>
    <w:rsid w:val="00891E43"/>
    <w:rsid w:val="00892252"/>
    <w:rsid w:val="00893FAB"/>
    <w:rsid w:val="008A08EA"/>
    <w:rsid w:val="008A2E39"/>
    <w:rsid w:val="008A2E6F"/>
    <w:rsid w:val="008A3F4B"/>
    <w:rsid w:val="008A670F"/>
    <w:rsid w:val="008A7A2D"/>
    <w:rsid w:val="008A7C91"/>
    <w:rsid w:val="008B7647"/>
    <w:rsid w:val="008C106A"/>
    <w:rsid w:val="008D0E58"/>
    <w:rsid w:val="008D1DDF"/>
    <w:rsid w:val="008D5C79"/>
    <w:rsid w:val="008E0163"/>
    <w:rsid w:val="008E25A1"/>
    <w:rsid w:val="008E2780"/>
    <w:rsid w:val="008E3FC5"/>
    <w:rsid w:val="008E53D5"/>
    <w:rsid w:val="008E761C"/>
    <w:rsid w:val="008F0CF9"/>
    <w:rsid w:val="008F0D68"/>
    <w:rsid w:val="008F2874"/>
    <w:rsid w:val="008F4261"/>
    <w:rsid w:val="008F5030"/>
    <w:rsid w:val="00900C4F"/>
    <w:rsid w:val="009059BB"/>
    <w:rsid w:val="00906265"/>
    <w:rsid w:val="00910A0A"/>
    <w:rsid w:val="00910D13"/>
    <w:rsid w:val="00910FA1"/>
    <w:rsid w:val="00913A48"/>
    <w:rsid w:val="00913C6C"/>
    <w:rsid w:val="009167CB"/>
    <w:rsid w:val="0091719E"/>
    <w:rsid w:val="009203E1"/>
    <w:rsid w:val="009229A0"/>
    <w:rsid w:val="00923BF1"/>
    <w:rsid w:val="00925A05"/>
    <w:rsid w:val="0092730F"/>
    <w:rsid w:val="00927DF7"/>
    <w:rsid w:val="009319A2"/>
    <w:rsid w:val="00931E32"/>
    <w:rsid w:val="009365C4"/>
    <w:rsid w:val="009366F9"/>
    <w:rsid w:val="0093712D"/>
    <w:rsid w:val="00937D9B"/>
    <w:rsid w:val="009429AA"/>
    <w:rsid w:val="00944158"/>
    <w:rsid w:val="00945454"/>
    <w:rsid w:val="0094706D"/>
    <w:rsid w:val="00956760"/>
    <w:rsid w:val="0096086F"/>
    <w:rsid w:val="0096185C"/>
    <w:rsid w:val="009657F7"/>
    <w:rsid w:val="009658C9"/>
    <w:rsid w:val="00967BD8"/>
    <w:rsid w:val="00970FD1"/>
    <w:rsid w:val="009716A4"/>
    <w:rsid w:val="00972291"/>
    <w:rsid w:val="009722EF"/>
    <w:rsid w:val="00973CA1"/>
    <w:rsid w:val="00977BCB"/>
    <w:rsid w:val="00983C32"/>
    <w:rsid w:val="00985221"/>
    <w:rsid w:val="00985B79"/>
    <w:rsid w:val="00987B95"/>
    <w:rsid w:val="00990D21"/>
    <w:rsid w:val="00992599"/>
    <w:rsid w:val="009A22B1"/>
    <w:rsid w:val="009A2416"/>
    <w:rsid w:val="009A375C"/>
    <w:rsid w:val="009A5501"/>
    <w:rsid w:val="009A7020"/>
    <w:rsid w:val="009B0C7F"/>
    <w:rsid w:val="009B1698"/>
    <w:rsid w:val="009B2AAC"/>
    <w:rsid w:val="009B46A2"/>
    <w:rsid w:val="009B6FEE"/>
    <w:rsid w:val="009B7424"/>
    <w:rsid w:val="009C5735"/>
    <w:rsid w:val="009C74C5"/>
    <w:rsid w:val="009D5536"/>
    <w:rsid w:val="009D6F59"/>
    <w:rsid w:val="009D797A"/>
    <w:rsid w:val="009E16A0"/>
    <w:rsid w:val="009E2914"/>
    <w:rsid w:val="009E3D31"/>
    <w:rsid w:val="009F0EC5"/>
    <w:rsid w:val="009F319C"/>
    <w:rsid w:val="009F34AB"/>
    <w:rsid w:val="009F53A8"/>
    <w:rsid w:val="009F681B"/>
    <w:rsid w:val="009F7381"/>
    <w:rsid w:val="00A04FE5"/>
    <w:rsid w:val="00A050C6"/>
    <w:rsid w:val="00A156B5"/>
    <w:rsid w:val="00A1630A"/>
    <w:rsid w:val="00A21F08"/>
    <w:rsid w:val="00A23E31"/>
    <w:rsid w:val="00A27D34"/>
    <w:rsid w:val="00A27ECF"/>
    <w:rsid w:val="00A330E6"/>
    <w:rsid w:val="00A34464"/>
    <w:rsid w:val="00A42662"/>
    <w:rsid w:val="00A44F00"/>
    <w:rsid w:val="00A47904"/>
    <w:rsid w:val="00A50242"/>
    <w:rsid w:val="00A5040E"/>
    <w:rsid w:val="00A51A79"/>
    <w:rsid w:val="00A51F1C"/>
    <w:rsid w:val="00A521BC"/>
    <w:rsid w:val="00A53C2E"/>
    <w:rsid w:val="00A5402F"/>
    <w:rsid w:val="00A57CA6"/>
    <w:rsid w:val="00A57D46"/>
    <w:rsid w:val="00A60442"/>
    <w:rsid w:val="00A61107"/>
    <w:rsid w:val="00A61BED"/>
    <w:rsid w:val="00A660C3"/>
    <w:rsid w:val="00A71A36"/>
    <w:rsid w:val="00A71C6E"/>
    <w:rsid w:val="00A74789"/>
    <w:rsid w:val="00A75428"/>
    <w:rsid w:val="00A82C43"/>
    <w:rsid w:val="00A83173"/>
    <w:rsid w:val="00A85A83"/>
    <w:rsid w:val="00A8634B"/>
    <w:rsid w:val="00A91622"/>
    <w:rsid w:val="00A95EB0"/>
    <w:rsid w:val="00A978C0"/>
    <w:rsid w:val="00AA1EEF"/>
    <w:rsid w:val="00AA63EB"/>
    <w:rsid w:val="00AA693A"/>
    <w:rsid w:val="00AB4235"/>
    <w:rsid w:val="00AC048F"/>
    <w:rsid w:val="00AC4E3B"/>
    <w:rsid w:val="00AD0B2D"/>
    <w:rsid w:val="00AD2693"/>
    <w:rsid w:val="00AD29DE"/>
    <w:rsid w:val="00AD760E"/>
    <w:rsid w:val="00AE3200"/>
    <w:rsid w:val="00AE3EF7"/>
    <w:rsid w:val="00AE573E"/>
    <w:rsid w:val="00AE635F"/>
    <w:rsid w:val="00AE6401"/>
    <w:rsid w:val="00AE6A8F"/>
    <w:rsid w:val="00AE7676"/>
    <w:rsid w:val="00AE7873"/>
    <w:rsid w:val="00AF06EF"/>
    <w:rsid w:val="00AF11EC"/>
    <w:rsid w:val="00AF2992"/>
    <w:rsid w:val="00AF317D"/>
    <w:rsid w:val="00AF6D53"/>
    <w:rsid w:val="00AF78A2"/>
    <w:rsid w:val="00B00A03"/>
    <w:rsid w:val="00B01E89"/>
    <w:rsid w:val="00B0753B"/>
    <w:rsid w:val="00B07BB7"/>
    <w:rsid w:val="00B10F52"/>
    <w:rsid w:val="00B13C86"/>
    <w:rsid w:val="00B15390"/>
    <w:rsid w:val="00B1595A"/>
    <w:rsid w:val="00B172AF"/>
    <w:rsid w:val="00B20929"/>
    <w:rsid w:val="00B234EB"/>
    <w:rsid w:val="00B2681C"/>
    <w:rsid w:val="00B30DE7"/>
    <w:rsid w:val="00B35487"/>
    <w:rsid w:val="00B44393"/>
    <w:rsid w:val="00B45D5A"/>
    <w:rsid w:val="00B471B6"/>
    <w:rsid w:val="00B50BF4"/>
    <w:rsid w:val="00B50D98"/>
    <w:rsid w:val="00B542E5"/>
    <w:rsid w:val="00B64F48"/>
    <w:rsid w:val="00B65ADC"/>
    <w:rsid w:val="00B66EE9"/>
    <w:rsid w:val="00B7107D"/>
    <w:rsid w:val="00B71F03"/>
    <w:rsid w:val="00B7247B"/>
    <w:rsid w:val="00B77EB2"/>
    <w:rsid w:val="00B80462"/>
    <w:rsid w:val="00B81AA4"/>
    <w:rsid w:val="00B81CBA"/>
    <w:rsid w:val="00B83F09"/>
    <w:rsid w:val="00B83FED"/>
    <w:rsid w:val="00B84DD2"/>
    <w:rsid w:val="00B905D9"/>
    <w:rsid w:val="00B93AFC"/>
    <w:rsid w:val="00B97900"/>
    <w:rsid w:val="00BA0D54"/>
    <w:rsid w:val="00BA1481"/>
    <w:rsid w:val="00BA338D"/>
    <w:rsid w:val="00BA6AB5"/>
    <w:rsid w:val="00BB01F9"/>
    <w:rsid w:val="00BB0A90"/>
    <w:rsid w:val="00BB163C"/>
    <w:rsid w:val="00BB3A0E"/>
    <w:rsid w:val="00BB40F3"/>
    <w:rsid w:val="00BB71E2"/>
    <w:rsid w:val="00BB734B"/>
    <w:rsid w:val="00BB7F3F"/>
    <w:rsid w:val="00BC2B12"/>
    <w:rsid w:val="00BC7ADE"/>
    <w:rsid w:val="00BD3E2F"/>
    <w:rsid w:val="00BD65C4"/>
    <w:rsid w:val="00BD78B3"/>
    <w:rsid w:val="00BE3634"/>
    <w:rsid w:val="00BE3E4D"/>
    <w:rsid w:val="00BE5C33"/>
    <w:rsid w:val="00BF0750"/>
    <w:rsid w:val="00BF1EE8"/>
    <w:rsid w:val="00BF52FA"/>
    <w:rsid w:val="00BF5D1A"/>
    <w:rsid w:val="00BF6594"/>
    <w:rsid w:val="00BF72CA"/>
    <w:rsid w:val="00BF7F10"/>
    <w:rsid w:val="00C02491"/>
    <w:rsid w:val="00C02A81"/>
    <w:rsid w:val="00C038A3"/>
    <w:rsid w:val="00C058ED"/>
    <w:rsid w:val="00C05EBC"/>
    <w:rsid w:val="00C10709"/>
    <w:rsid w:val="00C13FAD"/>
    <w:rsid w:val="00C14027"/>
    <w:rsid w:val="00C167CE"/>
    <w:rsid w:val="00C17BAB"/>
    <w:rsid w:val="00C20DFE"/>
    <w:rsid w:val="00C229F5"/>
    <w:rsid w:val="00C25BCC"/>
    <w:rsid w:val="00C27990"/>
    <w:rsid w:val="00C30F7C"/>
    <w:rsid w:val="00C3324A"/>
    <w:rsid w:val="00C35490"/>
    <w:rsid w:val="00C411BF"/>
    <w:rsid w:val="00C41AB7"/>
    <w:rsid w:val="00C423A4"/>
    <w:rsid w:val="00C4320C"/>
    <w:rsid w:val="00C43C22"/>
    <w:rsid w:val="00C44408"/>
    <w:rsid w:val="00C448B9"/>
    <w:rsid w:val="00C451E6"/>
    <w:rsid w:val="00C46A32"/>
    <w:rsid w:val="00C479EC"/>
    <w:rsid w:val="00C50003"/>
    <w:rsid w:val="00C5140E"/>
    <w:rsid w:val="00C52862"/>
    <w:rsid w:val="00C52A70"/>
    <w:rsid w:val="00C55145"/>
    <w:rsid w:val="00C57D1D"/>
    <w:rsid w:val="00C621AE"/>
    <w:rsid w:val="00C62A03"/>
    <w:rsid w:val="00C63030"/>
    <w:rsid w:val="00C63071"/>
    <w:rsid w:val="00C67EA8"/>
    <w:rsid w:val="00C73CD2"/>
    <w:rsid w:val="00C747E7"/>
    <w:rsid w:val="00C76B9B"/>
    <w:rsid w:val="00C80879"/>
    <w:rsid w:val="00C82959"/>
    <w:rsid w:val="00C83B68"/>
    <w:rsid w:val="00C83FFA"/>
    <w:rsid w:val="00C9054E"/>
    <w:rsid w:val="00C905C5"/>
    <w:rsid w:val="00C9609C"/>
    <w:rsid w:val="00C97666"/>
    <w:rsid w:val="00CA166E"/>
    <w:rsid w:val="00CA1DE2"/>
    <w:rsid w:val="00CA2BEA"/>
    <w:rsid w:val="00CA39AC"/>
    <w:rsid w:val="00CB00D0"/>
    <w:rsid w:val="00CB0CE3"/>
    <w:rsid w:val="00CB128C"/>
    <w:rsid w:val="00CB24AE"/>
    <w:rsid w:val="00CB4315"/>
    <w:rsid w:val="00CB434F"/>
    <w:rsid w:val="00CB5D62"/>
    <w:rsid w:val="00CB60AE"/>
    <w:rsid w:val="00CB70EE"/>
    <w:rsid w:val="00CC536E"/>
    <w:rsid w:val="00CD05CB"/>
    <w:rsid w:val="00CD0C98"/>
    <w:rsid w:val="00CD7E71"/>
    <w:rsid w:val="00CE29D3"/>
    <w:rsid w:val="00CE37DF"/>
    <w:rsid w:val="00CE5F16"/>
    <w:rsid w:val="00CF045E"/>
    <w:rsid w:val="00CF1D68"/>
    <w:rsid w:val="00CF5152"/>
    <w:rsid w:val="00CF7DE3"/>
    <w:rsid w:val="00D0169C"/>
    <w:rsid w:val="00D042F0"/>
    <w:rsid w:val="00D065FC"/>
    <w:rsid w:val="00D14E3C"/>
    <w:rsid w:val="00D23AB0"/>
    <w:rsid w:val="00D24F8E"/>
    <w:rsid w:val="00D30D4D"/>
    <w:rsid w:val="00D3426E"/>
    <w:rsid w:val="00D40044"/>
    <w:rsid w:val="00D423B1"/>
    <w:rsid w:val="00D439BA"/>
    <w:rsid w:val="00D447EA"/>
    <w:rsid w:val="00D4657E"/>
    <w:rsid w:val="00D46685"/>
    <w:rsid w:val="00D60705"/>
    <w:rsid w:val="00D62DD0"/>
    <w:rsid w:val="00D64F08"/>
    <w:rsid w:val="00D65A8C"/>
    <w:rsid w:val="00D679A5"/>
    <w:rsid w:val="00D74172"/>
    <w:rsid w:val="00D74D2A"/>
    <w:rsid w:val="00D800AE"/>
    <w:rsid w:val="00D8133F"/>
    <w:rsid w:val="00D82F84"/>
    <w:rsid w:val="00D8618B"/>
    <w:rsid w:val="00D863B1"/>
    <w:rsid w:val="00D92C42"/>
    <w:rsid w:val="00D959BF"/>
    <w:rsid w:val="00DA149D"/>
    <w:rsid w:val="00DA284C"/>
    <w:rsid w:val="00DA3585"/>
    <w:rsid w:val="00DA3EC3"/>
    <w:rsid w:val="00DA79F5"/>
    <w:rsid w:val="00DB1A44"/>
    <w:rsid w:val="00DB4FBE"/>
    <w:rsid w:val="00DB5924"/>
    <w:rsid w:val="00DB5D82"/>
    <w:rsid w:val="00DB62D1"/>
    <w:rsid w:val="00DC26B3"/>
    <w:rsid w:val="00DC674C"/>
    <w:rsid w:val="00DC6CE7"/>
    <w:rsid w:val="00DD35E4"/>
    <w:rsid w:val="00DD3B0F"/>
    <w:rsid w:val="00DD5C31"/>
    <w:rsid w:val="00DE0FF0"/>
    <w:rsid w:val="00DE43B5"/>
    <w:rsid w:val="00DE4DD2"/>
    <w:rsid w:val="00DF0006"/>
    <w:rsid w:val="00DF25B7"/>
    <w:rsid w:val="00E00F7F"/>
    <w:rsid w:val="00E0168F"/>
    <w:rsid w:val="00E025B0"/>
    <w:rsid w:val="00E0310A"/>
    <w:rsid w:val="00E1304C"/>
    <w:rsid w:val="00E14B24"/>
    <w:rsid w:val="00E15F51"/>
    <w:rsid w:val="00E17098"/>
    <w:rsid w:val="00E212DE"/>
    <w:rsid w:val="00E2436F"/>
    <w:rsid w:val="00E263A8"/>
    <w:rsid w:val="00E266B2"/>
    <w:rsid w:val="00E31188"/>
    <w:rsid w:val="00E31C10"/>
    <w:rsid w:val="00E336C7"/>
    <w:rsid w:val="00E37D40"/>
    <w:rsid w:val="00E37F7B"/>
    <w:rsid w:val="00E417A6"/>
    <w:rsid w:val="00E42449"/>
    <w:rsid w:val="00E4280F"/>
    <w:rsid w:val="00E45ADB"/>
    <w:rsid w:val="00E47104"/>
    <w:rsid w:val="00E47913"/>
    <w:rsid w:val="00E50606"/>
    <w:rsid w:val="00E52A26"/>
    <w:rsid w:val="00E532A1"/>
    <w:rsid w:val="00E603A5"/>
    <w:rsid w:val="00E70CED"/>
    <w:rsid w:val="00E73635"/>
    <w:rsid w:val="00E85A88"/>
    <w:rsid w:val="00E9006B"/>
    <w:rsid w:val="00E90EBF"/>
    <w:rsid w:val="00E91AFE"/>
    <w:rsid w:val="00E9272C"/>
    <w:rsid w:val="00E92F1F"/>
    <w:rsid w:val="00EA2A4D"/>
    <w:rsid w:val="00EA77E4"/>
    <w:rsid w:val="00EA7F3D"/>
    <w:rsid w:val="00EB20C0"/>
    <w:rsid w:val="00EB2F27"/>
    <w:rsid w:val="00EB39DB"/>
    <w:rsid w:val="00EB6090"/>
    <w:rsid w:val="00EC15F5"/>
    <w:rsid w:val="00EC21D2"/>
    <w:rsid w:val="00EC284F"/>
    <w:rsid w:val="00EC39D0"/>
    <w:rsid w:val="00EC79A2"/>
    <w:rsid w:val="00ED02C9"/>
    <w:rsid w:val="00ED264D"/>
    <w:rsid w:val="00ED441E"/>
    <w:rsid w:val="00EE2DB4"/>
    <w:rsid w:val="00EE3219"/>
    <w:rsid w:val="00EE4C85"/>
    <w:rsid w:val="00EE538D"/>
    <w:rsid w:val="00EE78CC"/>
    <w:rsid w:val="00EF17E7"/>
    <w:rsid w:val="00EF1DCE"/>
    <w:rsid w:val="00EF3205"/>
    <w:rsid w:val="00EF549F"/>
    <w:rsid w:val="00F0397E"/>
    <w:rsid w:val="00F041C7"/>
    <w:rsid w:val="00F04E86"/>
    <w:rsid w:val="00F132B1"/>
    <w:rsid w:val="00F137E8"/>
    <w:rsid w:val="00F155BE"/>
    <w:rsid w:val="00F21030"/>
    <w:rsid w:val="00F23D9C"/>
    <w:rsid w:val="00F265BF"/>
    <w:rsid w:val="00F2695A"/>
    <w:rsid w:val="00F277E7"/>
    <w:rsid w:val="00F34B61"/>
    <w:rsid w:val="00F35369"/>
    <w:rsid w:val="00F420AB"/>
    <w:rsid w:val="00F4455D"/>
    <w:rsid w:val="00F502FE"/>
    <w:rsid w:val="00F53556"/>
    <w:rsid w:val="00F53FF0"/>
    <w:rsid w:val="00F56023"/>
    <w:rsid w:val="00F57A0E"/>
    <w:rsid w:val="00F61649"/>
    <w:rsid w:val="00F64477"/>
    <w:rsid w:val="00F701B0"/>
    <w:rsid w:val="00F73100"/>
    <w:rsid w:val="00F73D2B"/>
    <w:rsid w:val="00F74259"/>
    <w:rsid w:val="00F743E3"/>
    <w:rsid w:val="00F76DD5"/>
    <w:rsid w:val="00F8264A"/>
    <w:rsid w:val="00F836A8"/>
    <w:rsid w:val="00F85B83"/>
    <w:rsid w:val="00F929AC"/>
    <w:rsid w:val="00F92A8F"/>
    <w:rsid w:val="00F92D64"/>
    <w:rsid w:val="00F9626E"/>
    <w:rsid w:val="00F9670E"/>
    <w:rsid w:val="00F97605"/>
    <w:rsid w:val="00F97703"/>
    <w:rsid w:val="00F9791D"/>
    <w:rsid w:val="00FA0768"/>
    <w:rsid w:val="00FA1F07"/>
    <w:rsid w:val="00FA3B41"/>
    <w:rsid w:val="00FA70EC"/>
    <w:rsid w:val="00FB340B"/>
    <w:rsid w:val="00FC4C2B"/>
    <w:rsid w:val="00FC5543"/>
    <w:rsid w:val="00FC689A"/>
    <w:rsid w:val="00FD3364"/>
    <w:rsid w:val="00FD4D0A"/>
    <w:rsid w:val="00FE41DB"/>
    <w:rsid w:val="00FE536F"/>
    <w:rsid w:val="00FF2B96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9E0"/>
    <w:pPr>
      <w:spacing w:line="276" w:lineRule="auto"/>
      <w:jc w:val="center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A465F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542577"/>
    <w:pPr>
      <w:spacing w:line="240" w:lineRule="auto"/>
      <w:ind w:firstLine="1134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542577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D65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D65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151</Words>
  <Characters>863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Admin</cp:lastModifiedBy>
  <cp:revision>11</cp:revision>
  <cp:lastPrinted>2013-02-13T06:08:00Z</cp:lastPrinted>
  <dcterms:created xsi:type="dcterms:W3CDTF">2013-02-13T05:41:00Z</dcterms:created>
  <dcterms:modified xsi:type="dcterms:W3CDTF">2013-02-17T23:58:00Z</dcterms:modified>
</cp:coreProperties>
</file>